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40BB2" w:rsidRPr="00853BAF" w:rsidTr="00C51F59">
        <w:tc>
          <w:tcPr>
            <w:tcW w:w="9923" w:type="dxa"/>
          </w:tcPr>
          <w:p w:rsidR="00840BB2" w:rsidRPr="00853BAF" w:rsidRDefault="000D7FBD" w:rsidP="00840BB2">
            <w:pPr>
              <w:ind w:left="4536" w:firstLine="0"/>
              <w:outlineLvl w:val="0"/>
            </w:pPr>
            <w:r w:rsidRPr="000D7FBD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840BB2" w:rsidRPr="00853BAF" w:rsidRDefault="00840BB2" w:rsidP="00840BB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40BB2" w:rsidRPr="00853BAF" w:rsidRDefault="00840BB2" w:rsidP="00840BB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40BB2" w:rsidRPr="00853BAF" w:rsidRDefault="00840BB2" w:rsidP="00840BB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40BB2" w:rsidRPr="00853BAF" w:rsidRDefault="00840BB2" w:rsidP="00840BB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40BB2" w:rsidRPr="00853BAF" w:rsidRDefault="00840BB2" w:rsidP="00840BB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40BB2" w:rsidRPr="00853BAF" w:rsidRDefault="00840BB2" w:rsidP="00840BB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913178">
              <w:rPr>
                <w:szCs w:val="28"/>
                <w:u w:val="single"/>
              </w:rPr>
              <w:t>23.12.2015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913178">
              <w:rPr>
                <w:szCs w:val="28"/>
                <w:u w:val="single"/>
              </w:rPr>
              <w:t>7294</w:t>
            </w:r>
            <w:r w:rsidRPr="00853BAF">
              <w:rPr>
                <w:szCs w:val="28"/>
                <w:u w:val="single"/>
              </w:rPr>
              <w:tab/>
            </w:r>
          </w:p>
          <w:p w:rsidR="00840BB2" w:rsidRPr="00853BAF" w:rsidRDefault="00840BB2" w:rsidP="00840BB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6912"/>
      </w:tblGrid>
      <w:tr w:rsidR="00A81C09" w:rsidRPr="00E44363" w:rsidTr="00840BB2">
        <w:tc>
          <w:tcPr>
            <w:tcW w:w="6912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О назначении публичных слушаний по проекту пост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новления мэрии города Новосибирска «Об утвержд</w:t>
            </w:r>
            <w:r w:rsidRPr="00E44363">
              <w:rPr>
                <w:szCs w:val="28"/>
              </w:rPr>
              <w:t>е</w:t>
            </w:r>
            <w:r w:rsidRPr="00E44363">
              <w:rPr>
                <w:szCs w:val="28"/>
              </w:rPr>
              <w:t xml:space="preserve">нии проекта </w:t>
            </w:r>
            <w:r w:rsidR="00CC66BA" w:rsidRPr="001577E7">
              <w:rPr>
                <w:szCs w:val="28"/>
              </w:rPr>
              <w:t xml:space="preserve">планировки территории, ограниченной </w:t>
            </w:r>
            <w:proofErr w:type="spellStart"/>
            <w:r w:rsidR="00CC66BA" w:rsidRPr="001577E7">
              <w:rPr>
                <w:szCs w:val="28"/>
              </w:rPr>
              <w:t>Толмачевским</w:t>
            </w:r>
            <w:proofErr w:type="spellEnd"/>
            <w:r w:rsidR="00CC66BA" w:rsidRPr="001577E7">
              <w:rPr>
                <w:szCs w:val="28"/>
              </w:rPr>
              <w:t xml:space="preserve"> шоссе, улицей </w:t>
            </w:r>
            <w:proofErr w:type="spellStart"/>
            <w:r w:rsidR="00CC66BA" w:rsidRPr="001577E7">
              <w:rPr>
                <w:szCs w:val="28"/>
              </w:rPr>
              <w:t>Хилокской</w:t>
            </w:r>
            <w:proofErr w:type="spellEnd"/>
            <w:r w:rsidR="00CC66BA" w:rsidRPr="001577E7">
              <w:rPr>
                <w:szCs w:val="28"/>
              </w:rPr>
              <w:t>, границей г</w:t>
            </w:r>
            <w:r w:rsidR="00CC66BA" w:rsidRPr="001577E7">
              <w:rPr>
                <w:szCs w:val="28"/>
              </w:rPr>
              <w:t>о</w:t>
            </w:r>
            <w:r w:rsidR="00CC66BA" w:rsidRPr="001577E7">
              <w:rPr>
                <w:szCs w:val="28"/>
              </w:rPr>
              <w:t>рода Новоси</w:t>
            </w:r>
            <w:r w:rsidR="00DC6DDF">
              <w:rPr>
                <w:szCs w:val="28"/>
              </w:rPr>
              <w:t>бирска, в </w:t>
            </w:r>
            <w:r w:rsidR="00CC66BA" w:rsidRPr="001577E7">
              <w:rPr>
                <w:szCs w:val="28"/>
              </w:rPr>
              <w:t>Ленинском</w:t>
            </w:r>
            <w:r w:rsidR="00695ED9">
              <w:rPr>
                <w:szCs w:val="28"/>
              </w:rPr>
              <w:t xml:space="preserve"> районе</w:t>
            </w:r>
            <w:r w:rsidRPr="00E44363">
              <w:rPr>
                <w:szCs w:val="28"/>
              </w:rPr>
              <w:t>»</w:t>
            </w:r>
          </w:p>
        </w:tc>
      </w:tr>
    </w:tbl>
    <w:p w:rsidR="00A81C09" w:rsidRPr="00E44363" w:rsidRDefault="00A81C09" w:rsidP="00840BB2">
      <w:pPr>
        <w:ind w:firstLine="700"/>
        <w:rPr>
          <w:szCs w:val="28"/>
        </w:rPr>
      </w:pPr>
    </w:p>
    <w:p w:rsidR="00A81C09" w:rsidRPr="00E44363" w:rsidRDefault="00A81C09" w:rsidP="00840BB2">
      <w:pPr>
        <w:ind w:firstLine="700"/>
        <w:rPr>
          <w:szCs w:val="28"/>
        </w:rPr>
      </w:pPr>
    </w:p>
    <w:p w:rsidR="00A81C09" w:rsidRPr="00E44363" w:rsidRDefault="00A81C09" w:rsidP="00840BB2">
      <w:pPr>
        <w:ind w:firstLine="700"/>
        <w:rPr>
          <w:szCs w:val="28"/>
        </w:rPr>
      </w:pPr>
      <w:proofErr w:type="gramStart"/>
      <w:r w:rsidRPr="00E44363">
        <w:rPr>
          <w:szCs w:val="28"/>
        </w:rPr>
        <w:t>В целях выявления и учета мнения и интересов жителей города Новосиби</w:t>
      </w:r>
      <w:r w:rsidRPr="00E44363">
        <w:rPr>
          <w:szCs w:val="28"/>
        </w:rPr>
        <w:t>р</w:t>
      </w:r>
      <w:r w:rsidRPr="00E44363">
        <w:rPr>
          <w:szCs w:val="28"/>
        </w:rPr>
        <w:t xml:space="preserve">ска по проекту постановления мэрии города Новосибирска «Об утверждении </w:t>
      </w:r>
      <w:r w:rsidR="00840BB2">
        <w:rPr>
          <w:szCs w:val="28"/>
        </w:rPr>
        <w:t xml:space="preserve"> </w:t>
      </w:r>
      <w:r w:rsidRPr="00E44363">
        <w:rPr>
          <w:szCs w:val="28"/>
        </w:rPr>
        <w:t xml:space="preserve">проекта </w:t>
      </w:r>
      <w:r w:rsidR="00695ED9" w:rsidRPr="001577E7">
        <w:rPr>
          <w:szCs w:val="28"/>
        </w:rPr>
        <w:t xml:space="preserve">планировки территории, ограниченной </w:t>
      </w:r>
      <w:proofErr w:type="spellStart"/>
      <w:r w:rsidR="00695ED9" w:rsidRPr="001577E7">
        <w:rPr>
          <w:szCs w:val="28"/>
        </w:rPr>
        <w:t>Толмачевским</w:t>
      </w:r>
      <w:proofErr w:type="spellEnd"/>
      <w:r w:rsidR="00695ED9" w:rsidRPr="001577E7">
        <w:rPr>
          <w:szCs w:val="28"/>
        </w:rPr>
        <w:t xml:space="preserve"> шоссе, улицей </w:t>
      </w:r>
      <w:proofErr w:type="spellStart"/>
      <w:r w:rsidR="00695ED9" w:rsidRPr="001577E7">
        <w:rPr>
          <w:szCs w:val="28"/>
        </w:rPr>
        <w:t>Х</w:t>
      </w:r>
      <w:r w:rsidR="00695ED9" w:rsidRPr="001577E7">
        <w:rPr>
          <w:szCs w:val="28"/>
        </w:rPr>
        <w:t>и</w:t>
      </w:r>
      <w:r w:rsidR="00695ED9" w:rsidRPr="001577E7">
        <w:rPr>
          <w:szCs w:val="28"/>
        </w:rPr>
        <w:t>локской</w:t>
      </w:r>
      <w:proofErr w:type="spellEnd"/>
      <w:r w:rsidR="00695ED9" w:rsidRPr="001577E7">
        <w:rPr>
          <w:szCs w:val="28"/>
        </w:rPr>
        <w:t>, границей города Новосибирска, в Ленинском</w:t>
      </w:r>
      <w:r w:rsidR="00695ED9">
        <w:rPr>
          <w:szCs w:val="28"/>
        </w:rPr>
        <w:t xml:space="preserve"> районе</w:t>
      </w:r>
      <w:r w:rsidRPr="00E44363">
        <w:rPr>
          <w:szCs w:val="28"/>
        </w:rPr>
        <w:t>», в соответствии</w:t>
      </w:r>
      <w:r w:rsidR="00840BB2">
        <w:rPr>
          <w:szCs w:val="28"/>
        </w:rPr>
        <w:t xml:space="preserve">              </w:t>
      </w:r>
      <w:r w:rsidRPr="00E44363">
        <w:rPr>
          <w:szCs w:val="28"/>
        </w:rPr>
        <w:t xml:space="preserve"> с Градостроительным кодексом Российской Федерации, Федеральным законом </w:t>
      </w:r>
      <w:r w:rsidR="00840BB2">
        <w:rPr>
          <w:szCs w:val="28"/>
        </w:rPr>
        <w:t xml:space="preserve">             </w:t>
      </w:r>
      <w:r w:rsidRPr="00E44363">
        <w:rPr>
          <w:szCs w:val="28"/>
        </w:rPr>
        <w:t>от 06.10.2003 № 131-ФЗ «Об общих принципах организации местного самоупра</w:t>
      </w:r>
      <w:r w:rsidRPr="00E44363">
        <w:rPr>
          <w:szCs w:val="28"/>
        </w:rPr>
        <w:t>в</w:t>
      </w:r>
      <w:r w:rsidRPr="00E44363">
        <w:rPr>
          <w:szCs w:val="28"/>
        </w:rPr>
        <w:t xml:space="preserve">ления в Российской Федерации», решением городского Совета Новосибирска </w:t>
      </w:r>
      <w:r w:rsidR="00840BB2">
        <w:rPr>
          <w:szCs w:val="28"/>
        </w:rPr>
        <w:t xml:space="preserve">               </w:t>
      </w:r>
      <w:r w:rsidRPr="00E44363">
        <w:rPr>
          <w:szCs w:val="28"/>
        </w:rPr>
        <w:t>от 25.04.2007</w:t>
      </w:r>
      <w:proofErr w:type="gramEnd"/>
      <w:r w:rsidRPr="00E44363">
        <w:rPr>
          <w:szCs w:val="28"/>
        </w:rPr>
        <w:t xml:space="preserve"> № 562 «О </w:t>
      </w:r>
      <w:proofErr w:type="gramStart"/>
      <w:r w:rsidRPr="00E44363">
        <w:rPr>
          <w:szCs w:val="28"/>
        </w:rPr>
        <w:t>Положении</w:t>
      </w:r>
      <w:proofErr w:type="gramEnd"/>
      <w:r w:rsidRPr="00E44363">
        <w:rPr>
          <w:szCs w:val="28"/>
        </w:rPr>
        <w:t xml:space="preserve"> о публичных слушаниях в городе Новосиби</w:t>
      </w:r>
      <w:r w:rsidRPr="00E44363">
        <w:rPr>
          <w:szCs w:val="28"/>
        </w:rPr>
        <w:t>р</w:t>
      </w:r>
      <w:r w:rsidRPr="00E44363">
        <w:rPr>
          <w:szCs w:val="28"/>
        </w:rPr>
        <w:t xml:space="preserve">ске», постановлением мэрии города Новосибирска от </w:t>
      </w:r>
      <w:r w:rsidR="00695ED9" w:rsidRPr="00695ED9">
        <w:rPr>
          <w:szCs w:val="28"/>
        </w:rPr>
        <w:t>10.03.2015</w:t>
      </w:r>
      <w:r w:rsidR="00695ED9">
        <w:rPr>
          <w:szCs w:val="28"/>
        </w:rPr>
        <w:t xml:space="preserve"> </w:t>
      </w:r>
      <w:r w:rsidR="00695ED9" w:rsidRPr="00695ED9">
        <w:rPr>
          <w:szCs w:val="28"/>
        </w:rPr>
        <w:t>№</w:t>
      </w:r>
      <w:r w:rsidR="00695ED9" w:rsidRPr="00853BAF">
        <w:rPr>
          <w:szCs w:val="28"/>
        </w:rPr>
        <w:t xml:space="preserve"> </w:t>
      </w:r>
      <w:r w:rsidR="00695ED9" w:rsidRPr="00695ED9">
        <w:rPr>
          <w:szCs w:val="28"/>
        </w:rPr>
        <w:t xml:space="preserve">2364 </w:t>
      </w:r>
      <w:r w:rsidRPr="00E44363">
        <w:rPr>
          <w:szCs w:val="28"/>
        </w:rPr>
        <w:t>«</w:t>
      </w:r>
      <w:r w:rsidR="00695ED9" w:rsidRPr="001577E7">
        <w:rPr>
          <w:szCs w:val="28"/>
        </w:rPr>
        <w:t>О по</w:t>
      </w:r>
      <w:r w:rsidR="00695ED9" w:rsidRPr="001577E7">
        <w:rPr>
          <w:szCs w:val="28"/>
        </w:rPr>
        <w:t>д</w:t>
      </w:r>
      <w:r w:rsidR="00695ED9" w:rsidRPr="001577E7">
        <w:rPr>
          <w:szCs w:val="28"/>
        </w:rPr>
        <w:t xml:space="preserve">готовке проекта планировки территории, ограниченной </w:t>
      </w:r>
      <w:proofErr w:type="spellStart"/>
      <w:r w:rsidR="00695ED9" w:rsidRPr="001577E7">
        <w:rPr>
          <w:szCs w:val="28"/>
        </w:rPr>
        <w:t>Толмачевским</w:t>
      </w:r>
      <w:proofErr w:type="spellEnd"/>
      <w:r w:rsidR="00695ED9" w:rsidRPr="001577E7">
        <w:rPr>
          <w:szCs w:val="28"/>
        </w:rPr>
        <w:t xml:space="preserve"> шоссе, улицей </w:t>
      </w:r>
      <w:proofErr w:type="spellStart"/>
      <w:r w:rsidR="00695ED9" w:rsidRPr="001577E7">
        <w:rPr>
          <w:szCs w:val="28"/>
        </w:rPr>
        <w:t>Хилокской</w:t>
      </w:r>
      <w:proofErr w:type="spellEnd"/>
      <w:r w:rsidR="00695ED9" w:rsidRPr="001577E7">
        <w:rPr>
          <w:szCs w:val="28"/>
        </w:rPr>
        <w:t>, границей города Новосибирска, в Ленинском районе</w:t>
      </w:r>
      <w:r w:rsidRPr="00E44363">
        <w:rPr>
          <w:szCs w:val="28"/>
        </w:rPr>
        <w:t>», рук</w:t>
      </w:r>
      <w:r w:rsidRPr="00E44363">
        <w:rPr>
          <w:szCs w:val="28"/>
        </w:rPr>
        <w:t>о</w:t>
      </w:r>
      <w:r w:rsidRPr="00E44363">
        <w:rPr>
          <w:szCs w:val="28"/>
        </w:rPr>
        <w:t>водствуясь Уставом города Новосибирска, ПОСТАНОВЛЯЮ: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695ED9" w:rsidRPr="001577E7">
        <w:rPr>
          <w:szCs w:val="28"/>
        </w:rPr>
        <w:t xml:space="preserve">планировки территории, ограниченной </w:t>
      </w:r>
      <w:proofErr w:type="spellStart"/>
      <w:r w:rsidR="00695ED9" w:rsidRPr="001577E7">
        <w:rPr>
          <w:szCs w:val="28"/>
        </w:rPr>
        <w:t>Толмачевским</w:t>
      </w:r>
      <w:proofErr w:type="spellEnd"/>
      <w:r w:rsidR="00695ED9" w:rsidRPr="001577E7">
        <w:rPr>
          <w:szCs w:val="28"/>
        </w:rPr>
        <w:t xml:space="preserve"> шоссе, улицей </w:t>
      </w:r>
      <w:proofErr w:type="spellStart"/>
      <w:r w:rsidR="00695ED9" w:rsidRPr="001577E7">
        <w:rPr>
          <w:szCs w:val="28"/>
        </w:rPr>
        <w:t>Хилокской</w:t>
      </w:r>
      <w:proofErr w:type="spellEnd"/>
      <w:r w:rsidR="00695ED9" w:rsidRPr="001577E7">
        <w:rPr>
          <w:szCs w:val="28"/>
        </w:rPr>
        <w:t>, границей города Новосибирска, в Л</w:t>
      </w:r>
      <w:r w:rsidR="00695ED9" w:rsidRPr="001577E7">
        <w:rPr>
          <w:szCs w:val="28"/>
        </w:rPr>
        <w:t>е</w:t>
      </w:r>
      <w:r w:rsidR="00695ED9" w:rsidRPr="001577E7">
        <w:rPr>
          <w:szCs w:val="28"/>
        </w:rPr>
        <w:t>нинском районе</w:t>
      </w:r>
      <w:r w:rsidRPr="00E44363">
        <w:rPr>
          <w:szCs w:val="28"/>
        </w:rPr>
        <w:t>» (приложение).</w:t>
      </w:r>
    </w:p>
    <w:p w:rsidR="00DC6DDF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>2. Провести</w:t>
      </w:r>
      <w:r w:rsidR="00695ED9">
        <w:rPr>
          <w:szCs w:val="28"/>
        </w:rPr>
        <w:t xml:space="preserve"> </w:t>
      </w:r>
      <w:r w:rsidR="001661BF">
        <w:rPr>
          <w:szCs w:val="28"/>
        </w:rPr>
        <w:t>2</w:t>
      </w:r>
      <w:r w:rsidR="00097984">
        <w:rPr>
          <w:szCs w:val="28"/>
        </w:rPr>
        <w:t>7</w:t>
      </w:r>
      <w:r w:rsidRPr="00E44363">
        <w:rPr>
          <w:szCs w:val="28"/>
        </w:rPr>
        <w:t>.</w:t>
      </w:r>
      <w:r w:rsidR="001661BF">
        <w:rPr>
          <w:szCs w:val="28"/>
        </w:rPr>
        <w:t>01</w:t>
      </w:r>
      <w:r w:rsidRPr="00E44363">
        <w:rPr>
          <w:szCs w:val="28"/>
        </w:rPr>
        <w:t>.201</w:t>
      </w:r>
      <w:r w:rsidR="000D19A8">
        <w:rPr>
          <w:szCs w:val="28"/>
        </w:rPr>
        <w:t>6</w:t>
      </w:r>
      <w:r w:rsidRPr="00E44363">
        <w:rPr>
          <w:szCs w:val="28"/>
        </w:rPr>
        <w:t xml:space="preserve"> в 10.00 час</w:t>
      </w:r>
      <w:proofErr w:type="gramStart"/>
      <w:r w:rsidRPr="00E44363">
        <w:rPr>
          <w:szCs w:val="28"/>
        </w:rPr>
        <w:t>.</w:t>
      </w:r>
      <w:proofErr w:type="gramEnd"/>
      <w:r w:rsidRPr="00E44363">
        <w:rPr>
          <w:szCs w:val="28"/>
        </w:rPr>
        <w:t xml:space="preserve"> </w:t>
      </w:r>
      <w:proofErr w:type="gramStart"/>
      <w:r w:rsidRPr="00E44363">
        <w:rPr>
          <w:szCs w:val="28"/>
        </w:rPr>
        <w:t>п</w:t>
      </w:r>
      <w:proofErr w:type="gramEnd"/>
      <w:r w:rsidRPr="00E44363">
        <w:rPr>
          <w:szCs w:val="28"/>
        </w:rPr>
        <w:t>убличные слушания в здании админ</w:t>
      </w:r>
      <w:r w:rsidRPr="00E44363">
        <w:rPr>
          <w:szCs w:val="28"/>
        </w:rPr>
        <w:t>и</w:t>
      </w:r>
      <w:r w:rsidRPr="00E44363">
        <w:rPr>
          <w:szCs w:val="28"/>
        </w:rPr>
        <w:t xml:space="preserve">страции </w:t>
      </w:r>
      <w:r w:rsidR="00DC6DDF">
        <w:rPr>
          <w:szCs w:val="28"/>
        </w:rPr>
        <w:t xml:space="preserve">Ленинского </w:t>
      </w:r>
      <w:r w:rsidRPr="00E44363">
        <w:rPr>
          <w:szCs w:val="28"/>
        </w:rPr>
        <w:t>района города Новосибирска (Российская Федерация, Нов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сибирская область, город Новосибирск, </w:t>
      </w:r>
      <w:r w:rsidR="00DC6DDF" w:rsidRPr="00E44363">
        <w:rPr>
          <w:szCs w:val="28"/>
        </w:rPr>
        <w:t xml:space="preserve">ул. </w:t>
      </w:r>
      <w:r w:rsidR="00DC6DDF">
        <w:rPr>
          <w:szCs w:val="28"/>
        </w:rPr>
        <w:t>Станиславского, 6а</w:t>
      </w:r>
      <w:r w:rsidR="00DC6DDF" w:rsidRPr="00E44363">
        <w:rPr>
          <w:szCs w:val="28"/>
        </w:rPr>
        <w:t>).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>3. Создать организационный комитет по подготовке и проведению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ook w:val="00A0"/>
      </w:tblPr>
      <w:tblGrid>
        <w:gridCol w:w="4503"/>
        <w:gridCol w:w="374"/>
        <w:gridCol w:w="5154"/>
      </w:tblGrid>
      <w:tr w:rsidR="00A81C09" w:rsidRPr="00E44363" w:rsidTr="00D945D2">
        <w:trPr>
          <w:trHeight w:val="1258"/>
        </w:trPr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начальник </w:t>
            </w:r>
            <w:proofErr w:type="gramStart"/>
            <w:r w:rsidRPr="00E44363">
              <w:rPr>
                <w:szCs w:val="28"/>
              </w:rPr>
              <w:t>отдела планировки территори</w:t>
            </w:r>
            <w:r w:rsidR="00E45127">
              <w:rPr>
                <w:szCs w:val="28"/>
              </w:rPr>
              <w:t>и</w:t>
            </w:r>
            <w:r w:rsidRPr="00E44363">
              <w:rPr>
                <w:szCs w:val="28"/>
              </w:rPr>
              <w:t xml:space="preserve"> </w:t>
            </w:r>
            <w:r w:rsidR="00F65B1D">
              <w:rPr>
                <w:szCs w:val="28"/>
              </w:rPr>
              <w:t xml:space="preserve">города </w:t>
            </w:r>
            <w:r w:rsidRPr="00E44363">
              <w:rPr>
                <w:szCs w:val="28"/>
              </w:rPr>
              <w:t>Главного управления архитектуры</w:t>
            </w:r>
            <w:proofErr w:type="gramEnd"/>
            <w:r w:rsidRPr="00E44363">
              <w:rPr>
                <w:szCs w:val="28"/>
              </w:rPr>
              <w:t xml:space="preserve"> и градостроительства мэрии города Н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восибирска;</w:t>
            </w:r>
          </w:p>
        </w:tc>
      </w:tr>
      <w:tr w:rsidR="00A81C09" w:rsidRPr="00E44363" w:rsidTr="00D945D2">
        <w:trPr>
          <w:trHeight w:val="888"/>
        </w:trPr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Игнатьева </w:t>
            </w:r>
            <w:proofErr w:type="spellStart"/>
            <w:r w:rsidRPr="00E44363">
              <w:rPr>
                <w:szCs w:val="28"/>
              </w:rPr>
              <w:t>Антонида</w:t>
            </w:r>
            <w:proofErr w:type="spellEnd"/>
            <w:r w:rsidRPr="00E44363">
              <w:rPr>
                <w:szCs w:val="28"/>
              </w:rPr>
              <w:t xml:space="preserve"> Ивановна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>начальник Главного управления архите</w:t>
            </w:r>
            <w:r w:rsidRPr="00E44363">
              <w:rPr>
                <w:szCs w:val="28"/>
              </w:rPr>
              <w:t>к</w:t>
            </w:r>
            <w:r w:rsidRPr="00E44363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A81C09" w:rsidRPr="00E44363" w:rsidTr="00D945D2">
        <w:trPr>
          <w:trHeight w:val="1258"/>
        </w:trPr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главный специалист </w:t>
            </w:r>
            <w:proofErr w:type="gramStart"/>
            <w:r w:rsidR="00E45127" w:rsidRPr="00E44363">
              <w:rPr>
                <w:szCs w:val="28"/>
              </w:rPr>
              <w:t>отдела планировки территори</w:t>
            </w:r>
            <w:r w:rsidR="00E45127">
              <w:rPr>
                <w:szCs w:val="28"/>
              </w:rPr>
              <w:t>и</w:t>
            </w:r>
            <w:r w:rsidR="00E45127" w:rsidRPr="00E44363">
              <w:rPr>
                <w:szCs w:val="28"/>
              </w:rPr>
              <w:t xml:space="preserve"> </w:t>
            </w:r>
            <w:r w:rsidR="00E45127">
              <w:rPr>
                <w:szCs w:val="28"/>
              </w:rPr>
              <w:t>города</w:t>
            </w:r>
            <w:r w:rsidRPr="00E44363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E44363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CD099B" w:rsidRPr="00CD099B" w:rsidTr="00D945D2">
        <w:tc>
          <w:tcPr>
            <w:tcW w:w="4503" w:type="dxa"/>
          </w:tcPr>
          <w:p w:rsidR="00CD099B" w:rsidRPr="00E44363" w:rsidRDefault="00CD099B" w:rsidP="00840BB2">
            <w:pPr>
              <w:ind w:firstLine="0"/>
              <w:rPr>
                <w:szCs w:val="28"/>
              </w:rPr>
            </w:pPr>
            <w:proofErr w:type="spellStart"/>
            <w:r w:rsidRPr="00CD099B">
              <w:rPr>
                <w:szCs w:val="28"/>
              </w:rPr>
              <w:t>Клемешов</w:t>
            </w:r>
            <w:proofErr w:type="spellEnd"/>
            <w:r w:rsidRPr="00CD099B">
              <w:rPr>
                <w:szCs w:val="28"/>
              </w:rPr>
              <w:t xml:space="preserve"> Олег Петрович </w:t>
            </w:r>
          </w:p>
        </w:tc>
        <w:tc>
          <w:tcPr>
            <w:tcW w:w="374" w:type="dxa"/>
          </w:tcPr>
          <w:p w:rsidR="00CD099B" w:rsidRPr="00E44363" w:rsidRDefault="00CD099B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CD099B" w:rsidRPr="00E44363" w:rsidRDefault="00CD099B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E44363">
              <w:rPr>
                <w:szCs w:val="28"/>
              </w:rPr>
              <w:t xml:space="preserve"> района</w:t>
            </w:r>
            <w:r>
              <w:rPr>
                <w:szCs w:val="28"/>
              </w:rPr>
              <w:t xml:space="preserve"> города Новосибирска</w:t>
            </w:r>
            <w:r w:rsidR="007E17A1">
              <w:rPr>
                <w:szCs w:val="28"/>
              </w:rPr>
              <w:t>;</w:t>
            </w:r>
          </w:p>
        </w:tc>
      </w:tr>
      <w:tr w:rsidR="00A81C09" w:rsidRPr="00E44363" w:rsidTr="00D945D2"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главный специалист отдела </w:t>
            </w:r>
            <w:r w:rsidR="00E45127" w:rsidRPr="00E44363">
              <w:rPr>
                <w:szCs w:val="28"/>
              </w:rPr>
              <w:t>планировки территори</w:t>
            </w:r>
            <w:r w:rsidR="00E45127">
              <w:rPr>
                <w:szCs w:val="28"/>
              </w:rPr>
              <w:t>и</w:t>
            </w:r>
            <w:r w:rsidR="00E45127" w:rsidRPr="00E44363">
              <w:rPr>
                <w:szCs w:val="28"/>
              </w:rPr>
              <w:t xml:space="preserve"> </w:t>
            </w:r>
            <w:r w:rsidR="00E45127">
              <w:rPr>
                <w:szCs w:val="28"/>
              </w:rPr>
              <w:t xml:space="preserve">города </w:t>
            </w:r>
            <w:r w:rsidRPr="00E44363">
              <w:rPr>
                <w:szCs w:val="28"/>
              </w:rPr>
              <w:t>Главного управления архитектуры и градостроительства мэрии города Новосибирска;</w:t>
            </w:r>
          </w:p>
        </w:tc>
      </w:tr>
      <w:tr w:rsidR="00A81C09" w:rsidRPr="00E44363" w:rsidTr="00D945D2">
        <w:trPr>
          <w:cantSplit/>
        </w:trPr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управления – н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чальник отдела территориального план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рования управления архитектуры и строительства министерства строительс</w:t>
            </w:r>
            <w:r w:rsidRPr="00E44363">
              <w:rPr>
                <w:szCs w:val="28"/>
              </w:rPr>
              <w:t>т</w:t>
            </w:r>
            <w:r w:rsidRPr="00E44363">
              <w:rPr>
                <w:szCs w:val="28"/>
              </w:rPr>
              <w:t>ва Новосибирской области</w:t>
            </w:r>
            <w:r w:rsidR="00247F46">
              <w:rPr>
                <w:szCs w:val="28"/>
              </w:rPr>
              <w:t xml:space="preserve"> (по соглас</w:t>
            </w:r>
            <w:r w:rsidR="00247F46">
              <w:rPr>
                <w:szCs w:val="28"/>
              </w:rPr>
              <w:t>о</w:t>
            </w:r>
            <w:r w:rsidR="00247F46">
              <w:rPr>
                <w:szCs w:val="28"/>
              </w:rPr>
              <w:t>ванию)</w:t>
            </w:r>
            <w:r w:rsidRPr="00E44363">
              <w:rPr>
                <w:szCs w:val="28"/>
              </w:rPr>
              <w:t>;</w:t>
            </w:r>
          </w:p>
        </w:tc>
      </w:tr>
      <w:tr w:rsidR="00A81C09" w:rsidRPr="00E44363" w:rsidTr="00D945D2">
        <w:trPr>
          <w:cantSplit/>
        </w:trPr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Главного упра</w:t>
            </w:r>
            <w:r w:rsidRPr="00E44363">
              <w:rPr>
                <w:szCs w:val="28"/>
              </w:rPr>
              <w:t>в</w:t>
            </w:r>
            <w:r w:rsidRPr="00E44363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A81C09" w:rsidRPr="00E44363" w:rsidTr="00D945D2">
        <w:tc>
          <w:tcPr>
            <w:tcW w:w="4503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proofErr w:type="spellStart"/>
            <w:r w:rsidRPr="00E44363">
              <w:rPr>
                <w:szCs w:val="28"/>
              </w:rPr>
              <w:t>Фефелов</w:t>
            </w:r>
            <w:proofErr w:type="spellEnd"/>
            <w:r w:rsidRPr="00E44363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74" w:type="dxa"/>
          </w:tcPr>
          <w:p w:rsidR="00A81C09" w:rsidRPr="00E44363" w:rsidRDefault="00A81C09" w:rsidP="00840BB2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E44363" w:rsidRDefault="00A81C09" w:rsidP="00840BB2">
            <w:pPr>
              <w:ind w:right="-108"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 – главный архитектор города.</w:t>
            </w:r>
          </w:p>
        </w:tc>
      </w:tr>
    </w:tbl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 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«Об утверждении проекта </w:t>
      </w:r>
      <w:r w:rsidR="00D04EE6" w:rsidRPr="001577E7">
        <w:rPr>
          <w:szCs w:val="28"/>
        </w:rPr>
        <w:t xml:space="preserve">планировки территории, ограниченной </w:t>
      </w:r>
      <w:proofErr w:type="spellStart"/>
      <w:r w:rsidR="00D04EE6" w:rsidRPr="001577E7">
        <w:rPr>
          <w:szCs w:val="28"/>
        </w:rPr>
        <w:t>Толмачевским</w:t>
      </w:r>
      <w:proofErr w:type="spellEnd"/>
      <w:r w:rsidR="00D04EE6" w:rsidRPr="001577E7">
        <w:rPr>
          <w:szCs w:val="28"/>
        </w:rPr>
        <w:t xml:space="preserve"> шоссе, улицей </w:t>
      </w:r>
      <w:proofErr w:type="spellStart"/>
      <w:r w:rsidR="00D04EE6" w:rsidRPr="001577E7">
        <w:rPr>
          <w:szCs w:val="28"/>
        </w:rPr>
        <w:t>Хилокской</w:t>
      </w:r>
      <w:proofErr w:type="spellEnd"/>
      <w:r w:rsidR="00D04EE6" w:rsidRPr="001577E7">
        <w:rPr>
          <w:szCs w:val="28"/>
        </w:rPr>
        <w:t>, границей города Новос</w:t>
      </w:r>
      <w:r w:rsidR="00D04EE6" w:rsidRPr="001577E7">
        <w:rPr>
          <w:szCs w:val="28"/>
        </w:rPr>
        <w:t>и</w:t>
      </w:r>
      <w:r w:rsidR="00D04EE6" w:rsidRPr="001577E7">
        <w:rPr>
          <w:szCs w:val="28"/>
        </w:rPr>
        <w:t>бирска, в Ленинском</w:t>
      </w:r>
      <w:r w:rsidR="00D04EE6">
        <w:rPr>
          <w:szCs w:val="28"/>
        </w:rPr>
        <w:t xml:space="preserve"> районе</w:t>
      </w:r>
      <w:r w:rsidRPr="00E44363">
        <w:rPr>
          <w:szCs w:val="28"/>
        </w:rPr>
        <w:t xml:space="preserve">». Предложения по проекту могут быть представлены в организационный комитет по истечении указанного срока, но не позднее трех дней со дня проведения слушаний, указанные предложения не подлежат анализу экспертами, но могут быть учтены при доработке проекта. 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>6. Организационному комитету организовать мероприятия, предусмотре</w:t>
      </w:r>
      <w:r w:rsidRPr="00E44363">
        <w:rPr>
          <w:szCs w:val="28"/>
        </w:rPr>
        <w:t>н</w:t>
      </w:r>
      <w:r w:rsidRPr="00E4436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D04EE6" w:rsidRPr="001577E7">
        <w:rPr>
          <w:szCs w:val="28"/>
        </w:rPr>
        <w:t>планировки территории, о</w:t>
      </w:r>
      <w:r w:rsidR="00D04EE6" w:rsidRPr="001577E7">
        <w:rPr>
          <w:szCs w:val="28"/>
        </w:rPr>
        <w:t>г</w:t>
      </w:r>
      <w:r w:rsidR="00D04EE6" w:rsidRPr="001577E7">
        <w:rPr>
          <w:szCs w:val="28"/>
        </w:rPr>
        <w:t xml:space="preserve">раниченной </w:t>
      </w:r>
      <w:proofErr w:type="spellStart"/>
      <w:r w:rsidR="00D04EE6" w:rsidRPr="001577E7">
        <w:rPr>
          <w:szCs w:val="28"/>
        </w:rPr>
        <w:t>Толмачевским</w:t>
      </w:r>
      <w:proofErr w:type="spellEnd"/>
      <w:r w:rsidR="00D04EE6" w:rsidRPr="001577E7">
        <w:rPr>
          <w:szCs w:val="28"/>
        </w:rPr>
        <w:t xml:space="preserve"> шоссе, улицей </w:t>
      </w:r>
      <w:proofErr w:type="spellStart"/>
      <w:r w:rsidR="00D04EE6" w:rsidRPr="001577E7">
        <w:rPr>
          <w:szCs w:val="28"/>
        </w:rPr>
        <w:t>Хилокской</w:t>
      </w:r>
      <w:proofErr w:type="spellEnd"/>
      <w:r w:rsidR="00D04EE6" w:rsidRPr="001577E7">
        <w:rPr>
          <w:szCs w:val="28"/>
        </w:rPr>
        <w:t>, границей города Новос</w:t>
      </w:r>
      <w:r w:rsidR="00D04EE6" w:rsidRPr="001577E7">
        <w:rPr>
          <w:szCs w:val="28"/>
        </w:rPr>
        <w:t>и</w:t>
      </w:r>
      <w:r w:rsidR="00D04EE6" w:rsidRPr="001577E7">
        <w:rPr>
          <w:szCs w:val="28"/>
        </w:rPr>
        <w:t>бирска, в Ленинском</w:t>
      </w:r>
      <w:r w:rsidR="00D04EE6">
        <w:rPr>
          <w:szCs w:val="28"/>
        </w:rPr>
        <w:t xml:space="preserve"> районе</w:t>
      </w:r>
      <w:r w:rsidRPr="00E44363">
        <w:rPr>
          <w:szCs w:val="28"/>
        </w:rPr>
        <w:t>.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 xml:space="preserve">7. Возложить на </w:t>
      </w:r>
      <w:proofErr w:type="spellStart"/>
      <w:r w:rsidRPr="00E44363">
        <w:rPr>
          <w:szCs w:val="28"/>
        </w:rPr>
        <w:t>Фефелова</w:t>
      </w:r>
      <w:proofErr w:type="spellEnd"/>
      <w:r w:rsidRPr="00E44363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</w:t>
      </w:r>
      <w:r w:rsidRPr="00E44363">
        <w:rPr>
          <w:szCs w:val="28"/>
        </w:rPr>
        <w:t>о</w:t>
      </w:r>
      <w:r w:rsidRPr="00E44363">
        <w:rPr>
          <w:szCs w:val="28"/>
        </w:rPr>
        <w:t>го архитектора города, ответственность за организацию и проведение первого з</w:t>
      </w:r>
      <w:r w:rsidRPr="00E44363">
        <w:rPr>
          <w:szCs w:val="28"/>
        </w:rPr>
        <w:t>а</w:t>
      </w:r>
      <w:r w:rsidRPr="00E44363">
        <w:rPr>
          <w:szCs w:val="28"/>
        </w:rPr>
        <w:t>седания организационного комитета.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и информационное сообщение о проведении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ведении публичных слушаний. </w:t>
      </w:r>
    </w:p>
    <w:p w:rsidR="00A81C09" w:rsidRPr="00E44363" w:rsidRDefault="00A81C09" w:rsidP="00840BB2">
      <w:pPr>
        <w:ind w:firstLine="700"/>
        <w:rPr>
          <w:szCs w:val="28"/>
        </w:rPr>
      </w:pPr>
      <w:r w:rsidRPr="00E44363">
        <w:rPr>
          <w:szCs w:val="28"/>
        </w:rPr>
        <w:t>10. 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E44363" w:rsidTr="00D945D2">
        <w:tc>
          <w:tcPr>
            <w:tcW w:w="6946" w:type="dxa"/>
          </w:tcPr>
          <w:p w:rsidR="00A81C09" w:rsidRPr="00E44363" w:rsidRDefault="00A81C09" w:rsidP="00840BB2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E44363" w:rsidRDefault="00A81C09" w:rsidP="00840BB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81C09" w:rsidRPr="00E44363" w:rsidRDefault="00A81C09" w:rsidP="00840BB2">
      <w:pPr>
        <w:ind w:firstLine="0"/>
        <w:rPr>
          <w:szCs w:val="28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Default="00A81C09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Default="00D04EE6" w:rsidP="00840BB2">
      <w:pPr>
        <w:ind w:firstLine="0"/>
        <w:rPr>
          <w:sz w:val="27"/>
          <w:szCs w:val="27"/>
        </w:rPr>
      </w:pPr>
    </w:p>
    <w:p w:rsidR="00D04EE6" w:rsidRPr="00E44363" w:rsidRDefault="00D04EE6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7"/>
          <w:szCs w:val="27"/>
        </w:rPr>
      </w:pPr>
    </w:p>
    <w:p w:rsidR="00A81C09" w:rsidRDefault="00A81C09" w:rsidP="00840BB2">
      <w:pPr>
        <w:ind w:firstLine="0"/>
        <w:rPr>
          <w:sz w:val="27"/>
          <w:szCs w:val="27"/>
        </w:rPr>
      </w:pPr>
    </w:p>
    <w:p w:rsidR="004E3BBE" w:rsidRPr="00E44363" w:rsidRDefault="004E3BBE" w:rsidP="00840BB2">
      <w:pPr>
        <w:ind w:firstLine="0"/>
        <w:rPr>
          <w:sz w:val="27"/>
          <w:szCs w:val="27"/>
        </w:rPr>
      </w:pPr>
    </w:p>
    <w:p w:rsidR="00A81C09" w:rsidRPr="00E44363" w:rsidRDefault="00A81C09" w:rsidP="00840BB2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Кучинская</w:t>
      </w:r>
    </w:p>
    <w:p w:rsidR="00A81C09" w:rsidRPr="00E44363" w:rsidRDefault="00A81C09" w:rsidP="00840BB2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2275337</w:t>
      </w:r>
    </w:p>
    <w:p w:rsidR="00A81C09" w:rsidRPr="00E44363" w:rsidRDefault="00A81C09" w:rsidP="00840BB2">
      <w:pPr>
        <w:ind w:firstLine="0"/>
        <w:rPr>
          <w:sz w:val="24"/>
          <w:szCs w:val="24"/>
        </w:rPr>
      </w:pPr>
      <w:proofErr w:type="spellStart"/>
      <w:r w:rsidRPr="00E44363">
        <w:rPr>
          <w:sz w:val="24"/>
          <w:szCs w:val="24"/>
        </w:rPr>
        <w:t>ГУАиГ</w:t>
      </w:r>
      <w:proofErr w:type="spellEnd"/>
    </w:p>
    <w:p w:rsidR="00A81C09" w:rsidRPr="00E44363" w:rsidRDefault="00A81C09" w:rsidP="00840BB2">
      <w:pPr>
        <w:ind w:firstLine="0"/>
        <w:rPr>
          <w:sz w:val="27"/>
          <w:szCs w:val="27"/>
        </w:rPr>
        <w:sectPr w:rsidR="00A81C09" w:rsidRPr="00E44363" w:rsidSect="00D04EE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A81C09" w:rsidRPr="00E44363" w:rsidTr="00D945D2">
        <w:trPr>
          <w:trHeight w:val="1608"/>
        </w:trPr>
        <w:tc>
          <w:tcPr>
            <w:tcW w:w="10031" w:type="dxa"/>
          </w:tcPr>
          <w:p w:rsidR="00A81C09" w:rsidRPr="00D04EE6" w:rsidRDefault="00A81C09" w:rsidP="00840BB2">
            <w:pPr>
              <w:ind w:left="6379" w:firstLine="0"/>
              <w:outlineLvl w:val="8"/>
              <w:rPr>
                <w:szCs w:val="28"/>
              </w:rPr>
            </w:pPr>
            <w:r w:rsidRPr="00D04EE6">
              <w:rPr>
                <w:szCs w:val="28"/>
              </w:rPr>
              <w:lastRenderedPageBreak/>
              <w:t>Приложение</w:t>
            </w:r>
          </w:p>
          <w:p w:rsidR="00A81C09" w:rsidRPr="00D04EE6" w:rsidRDefault="00A81C09" w:rsidP="00840BB2">
            <w:pPr>
              <w:ind w:left="6379" w:firstLine="0"/>
              <w:outlineLvl w:val="8"/>
              <w:rPr>
                <w:szCs w:val="28"/>
              </w:rPr>
            </w:pPr>
            <w:r w:rsidRPr="00D04EE6">
              <w:rPr>
                <w:szCs w:val="28"/>
              </w:rPr>
              <w:t>к постановлению мэрии</w:t>
            </w:r>
          </w:p>
          <w:p w:rsidR="00A81C09" w:rsidRPr="00D04EE6" w:rsidRDefault="00A81C09" w:rsidP="00840BB2">
            <w:pPr>
              <w:ind w:left="6379" w:firstLine="0"/>
              <w:outlineLvl w:val="8"/>
              <w:rPr>
                <w:szCs w:val="28"/>
              </w:rPr>
            </w:pPr>
            <w:r w:rsidRPr="00D04EE6">
              <w:rPr>
                <w:szCs w:val="28"/>
              </w:rPr>
              <w:t>города Новосибирска</w:t>
            </w:r>
          </w:p>
          <w:p w:rsidR="00A81C09" w:rsidRPr="00D04EE6" w:rsidRDefault="00A81C09" w:rsidP="00913178">
            <w:pPr>
              <w:ind w:left="6379" w:right="-108" w:firstLine="0"/>
              <w:outlineLvl w:val="8"/>
              <w:rPr>
                <w:rFonts w:ascii="Calibri" w:hAnsi="Calibri"/>
                <w:szCs w:val="28"/>
              </w:rPr>
            </w:pPr>
            <w:r w:rsidRPr="00D04EE6">
              <w:rPr>
                <w:szCs w:val="28"/>
              </w:rPr>
              <w:t xml:space="preserve">от </w:t>
            </w:r>
            <w:r w:rsidR="00913178" w:rsidRPr="00913178">
              <w:rPr>
                <w:szCs w:val="28"/>
                <w:u w:val="single"/>
              </w:rPr>
              <w:t>23.12.2015</w:t>
            </w:r>
            <w:r w:rsidRPr="00D04EE6">
              <w:rPr>
                <w:szCs w:val="28"/>
              </w:rPr>
              <w:t xml:space="preserve"> № </w:t>
            </w:r>
            <w:r w:rsidR="00913178" w:rsidRPr="00913178">
              <w:rPr>
                <w:szCs w:val="28"/>
                <w:u w:val="single"/>
              </w:rPr>
              <w:t>7294</w:t>
            </w:r>
          </w:p>
        </w:tc>
      </w:tr>
    </w:tbl>
    <w:p w:rsidR="00A81C09" w:rsidRPr="00E44363" w:rsidRDefault="00A81C09" w:rsidP="00840BB2">
      <w:pPr>
        <w:ind w:firstLine="6379"/>
        <w:rPr>
          <w:szCs w:val="28"/>
        </w:rPr>
      </w:pPr>
      <w:r w:rsidRPr="00E44363">
        <w:rPr>
          <w:szCs w:val="28"/>
        </w:rPr>
        <w:t>Проект постановления мэрии</w:t>
      </w:r>
    </w:p>
    <w:p w:rsidR="00A81C09" w:rsidRPr="00E44363" w:rsidRDefault="00A81C09" w:rsidP="00840BB2">
      <w:pPr>
        <w:ind w:firstLine="6379"/>
        <w:rPr>
          <w:szCs w:val="28"/>
        </w:rPr>
      </w:pPr>
      <w:r w:rsidRPr="00E44363">
        <w:rPr>
          <w:szCs w:val="28"/>
        </w:rPr>
        <w:t>города Новосибирска</w:t>
      </w:r>
    </w:p>
    <w:p w:rsidR="00A81C09" w:rsidRDefault="00A81C09" w:rsidP="00840BB2">
      <w:pPr>
        <w:tabs>
          <w:tab w:val="left" w:pos="6663"/>
        </w:tabs>
        <w:ind w:firstLine="0"/>
        <w:rPr>
          <w:sz w:val="27"/>
          <w:szCs w:val="27"/>
        </w:rPr>
      </w:pPr>
    </w:p>
    <w:p w:rsidR="00C73117" w:rsidRPr="00E44363" w:rsidRDefault="00C73117" w:rsidP="00840BB2">
      <w:pPr>
        <w:tabs>
          <w:tab w:val="left" w:pos="6663"/>
        </w:tabs>
        <w:ind w:firstLine="0"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A81C09" w:rsidRPr="00E44363" w:rsidTr="00840BB2">
        <w:trPr>
          <w:trHeight w:val="583"/>
        </w:trPr>
        <w:tc>
          <w:tcPr>
            <w:tcW w:w="4820" w:type="dxa"/>
          </w:tcPr>
          <w:p w:rsidR="00A81C09" w:rsidRPr="00E44363" w:rsidRDefault="00A81C09" w:rsidP="00840BB2">
            <w:pPr>
              <w:ind w:left="34" w:firstLine="0"/>
              <w:rPr>
                <w:szCs w:val="27"/>
              </w:rPr>
            </w:pPr>
            <w:r w:rsidRPr="00E44363">
              <w:rPr>
                <w:szCs w:val="27"/>
              </w:rPr>
              <w:t xml:space="preserve">Об утверждении </w:t>
            </w:r>
            <w:r w:rsidRPr="00E44363">
              <w:rPr>
                <w:szCs w:val="28"/>
              </w:rPr>
              <w:t xml:space="preserve">проекта </w:t>
            </w:r>
            <w:r w:rsidR="00D04EE6" w:rsidRPr="001577E7">
              <w:rPr>
                <w:szCs w:val="28"/>
              </w:rPr>
              <w:t xml:space="preserve">планировки территории, ограниченной </w:t>
            </w:r>
            <w:proofErr w:type="spellStart"/>
            <w:r w:rsidR="00D04EE6" w:rsidRPr="001577E7">
              <w:rPr>
                <w:szCs w:val="28"/>
              </w:rPr>
              <w:t>Толмаче</w:t>
            </w:r>
            <w:r w:rsidR="00D04EE6" w:rsidRPr="001577E7">
              <w:rPr>
                <w:szCs w:val="28"/>
              </w:rPr>
              <w:t>в</w:t>
            </w:r>
            <w:r w:rsidR="00D04EE6" w:rsidRPr="001577E7">
              <w:rPr>
                <w:szCs w:val="28"/>
              </w:rPr>
              <w:t>ским</w:t>
            </w:r>
            <w:proofErr w:type="spellEnd"/>
            <w:r w:rsidR="00D04EE6" w:rsidRPr="001577E7">
              <w:rPr>
                <w:szCs w:val="28"/>
              </w:rPr>
              <w:t xml:space="preserve"> шоссе, улицей </w:t>
            </w:r>
            <w:proofErr w:type="spellStart"/>
            <w:r w:rsidR="00D04EE6" w:rsidRPr="001577E7">
              <w:rPr>
                <w:szCs w:val="28"/>
              </w:rPr>
              <w:t>Хилокской</w:t>
            </w:r>
            <w:proofErr w:type="spellEnd"/>
            <w:r w:rsidR="00D04EE6" w:rsidRPr="001577E7">
              <w:rPr>
                <w:szCs w:val="28"/>
              </w:rPr>
              <w:t xml:space="preserve">, </w:t>
            </w:r>
            <w:r w:rsidR="00840BB2">
              <w:rPr>
                <w:szCs w:val="28"/>
              </w:rPr>
              <w:t xml:space="preserve">          </w:t>
            </w:r>
            <w:r w:rsidR="00D04EE6" w:rsidRPr="001577E7">
              <w:rPr>
                <w:szCs w:val="28"/>
              </w:rPr>
              <w:t>границей города Новосибирска, в</w:t>
            </w:r>
            <w:r w:rsidR="00840BB2">
              <w:rPr>
                <w:szCs w:val="28"/>
              </w:rPr>
              <w:t xml:space="preserve"> </w:t>
            </w:r>
            <w:r w:rsidR="00D04EE6" w:rsidRPr="001577E7">
              <w:rPr>
                <w:szCs w:val="28"/>
              </w:rPr>
              <w:t>Л</w:t>
            </w:r>
            <w:r w:rsidR="00D04EE6" w:rsidRPr="001577E7">
              <w:rPr>
                <w:szCs w:val="28"/>
              </w:rPr>
              <w:t>е</w:t>
            </w:r>
            <w:r w:rsidR="00D04EE6" w:rsidRPr="001577E7">
              <w:rPr>
                <w:szCs w:val="28"/>
              </w:rPr>
              <w:t>нинском</w:t>
            </w:r>
            <w:r w:rsidR="00D04EE6">
              <w:rPr>
                <w:szCs w:val="28"/>
              </w:rPr>
              <w:t xml:space="preserve"> районе</w:t>
            </w:r>
          </w:p>
        </w:tc>
      </w:tr>
    </w:tbl>
    <w:p w:rsidR="00A81C09" w:rsidRPr="00E44363" w:rsidRDefault="00A81C09" w:rsidP="00840BB2">
      <w:pPr>
        <w:tabs>
          <w:tab w:val="left" w:pos="360"/>
        </w:tabs>
        <w:contextualSpacing/>
        <w:rPr>
          <w:sz w:val="27"/>
          <w:szCs w:val="27"/>
        </w:rPr>
      </w:pPr>
    </w:p>
    <w:p w:rsidR="00A81C09" w:rsidRPr="00E44363" w:rsidRDefault="00A81C09" w:rsidP="00840BB2">
      <w:pPr>
        <w:autoSpaceDE w:val="0"/>
        <w:autoSpaceDN w:val="0"/>
        <w:adjustRightInd w:val="0"/>
        <w:rPr>
          <w:sz w:val="27"/>
          <w:szCs w:val="27"/>
        </w:rPr>
      </w:pP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proofErr w:type="gramStart"/>
      <w:r w:rsidRPr="00E44363">
        <w:rPr>
          <w:szCs w:val="28"/>
        </w:rPr>
        <w:t>В целях выделения элементов планировочной структуры, установления п</w:t>
      </w:r>
      <w:r w:rsidRPr="00E44363">
        <w:rPr>
          <w:szCs w:val="28"/>
        </w:rPr>
        <w:t>а</w:t>
      </w:r>
      <w:r w:rsidRPr="00E44363">
        <w:rPr>
          <w:szCs w:val="28"/>
        </w:rPr>
        <w:t>раметров планируемого развития элементов планировочной структуры, зон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размещения объектов капитального строительства, в том числе объе</w:t>
      </w:r>
      <w:r w:rsidRPr="00E44363">
        <w:rPr>
          <w:szCs w:val="28"/>
        </w:rPr>
        <w:t>к</w:t>
      </w:r>
      <w:r w:rsidRPr="00E44363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</w:t>
      </w:r>
      <w:proofErr w:type="gramEnd"/>
      <w:r w:rsidRPr="00E44363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</w:t>
      </w:r>
      <w:r w:rsidR="00D04EE6" w:rsidRPr="00E44363">
        <w:rPr>
          <w:szCs w:val="28"/>
        </w:rPr>
        <w:t xml:space="preserve">от </w:t>
      </w:r>
      <w:r w:rsidR="00D04EE6" w:rsidRPr="00695ED9">
        <w:rPr>
          <w:szCs w:val="28"/>
        </w:rPr>
        <w:t>10.03.2015</w:t>
      </w:r>
      <w:r w:rsidR="00D04EE6">
        <w:rPr>
          <w:szCs w:val="28"/>
        </w:rPr>
        <w:t xml:space="preserve"> </w:t>
      </w:r>
      <w:r w:rsidR="00D04EE6" w:rsidRPr="00695ED9">
        <w:rPr>
          <w:szCs w:val="28"/>
        </w:rPr>
        <w:t>№</w:t>
      </w:r>
      <w:r w:rsidR="00D04EE6">
        <w:rPr>
          <w:szCs w:val="28"/>
        </w:rPr>
        <w:t> </w:t>
      </w:r>
      <w:r w:rsidR="00D04EE6" w:rsidRPr="00695ED9">
        <w:rPr>
          <w:szCs w:val="28"/>
        </w:rPr>
        <w:t xml:space="preserve">2364 </w:t>
      </w:r>
      <w:r w:rsidRPr="00E44363">
        <w:rPr>
          <w:szCs w:val="28"/>
        </w:rPr>
        <w:t xml:space="preserve">«О подготовке проекта </w:t>
      </w:r>
      <w:r w:rsidR="00D04EE6" w:rsidRPr="001577E7">
        <w:rPr>
          <w:szCs w:val="28"/>
        </w:rPr>
        <w:t xml:space="preserve">планировки территории, ограниченной </w:t>
      </w:r>
      <w:proofErr w:type="spellStart"/>
      <w:r w:rsidR="00D04EE6" w:rsidRPr="001577E7">
        <w:rPr>
          <w:szCs w:val="28"/>
        </w:rPr>
        <w:t>Толмаче</w:t>
      </w:r>
      <w:r w:rsidR="00D04EE6" w:rsidRPr="001577E7">
        <w:rPr>
          <w:szCs w:val="28"/>
        </w:rPr>
        <w:t>в</w:t>
      </w:r>
      <w:r w:rsidR="00D04EE6" w:rsidRPr="001577E7">
        <w:rPr>
          <w:szCs w:val="28"/>
        </w:rPr>
        <w:t>ским</w:t>
      </w:r>
      <w:proofErr w:type="spellEnd"/>
      <w:r w:rsidR="00D04EE6" w:rsidRPr="001577E7">
        <w:rPr>
          <w:szCs w:val="28"/>
        </w:rPr>
        <w:t xml:space="preserve"> шоссе, улицей </w:t>
      </w:r>
      <w:proofErr w:type="spellStart"/>
      <w:r w:rsidR="00D04EE6" w:rsidRPr="001577E7">
        <w:rPr>
          <w:szCs w:val="28"/>
        </w:rPr>
        <w:t>Хилокской</w:t>
      </w:r>
      <w:proofErr w:type="spellEnd"/>
      <w:r w:rsidR="00D04EE6" w:rsidRPr="001577E7">
        <w:rPr>
          <w:szCs w:val="28"/>
        </w:rPr>
        <w:t>, границей города Новосибирска, в Ленинском</w:t>
      </w:r>
      <w:r w:rsidR="00D04EE6">
        <w:rPr>
          <w:szCs w:val="28"/>
        </w:rPr>
        <w:t xml:space="preserve"> районе</w:t>
      </w:r>
      <w:r w:rsidRPr="00E44363">
        <w:rPr>
          <w:szCs w:val="28"/>
        </w:rPr>
        <w:t>», руководствуясь Уставом города Новосибирска, ПОСТАНОВЛЯЮ:</w:t>
      </w: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1. Утвердить проект </w:t>
      </w:r>
      <w:r w:rsidR="00D04EE6" w:rsidRPr="001577E7">
        <w:rPr>
          <w:szCs w:val="28"/>
        </w:rPr>
        <w:t xml:space="preserve">планировки территории, ограниченной </w:t>
      </w:r>
      <w:proofErr w:type="spellStart"/>
      <w:r w:rsidR="00D04EE6" w:rsidRPr="001577E7">
        <w:rPr>
          <w:szCs w:val="28"/>
        </w:rPr>
        <w:t>Толмачевским</w:t>
      </w:r>
      <w:proofErr w:type="spellEnd"/>
      <w:r w:rsidR="00D04EE6" w:rsidRPr="001577E7">
        <w:rPr>
          <w:szCs w:val="28"/>
        </w:rPr>
        <w:t xml:space="preserve"> шоссе, улицей </w:t>
      </w:r>
      <w:proofErr w:type="spellStart"/>
      <w:r w:rsidR="00D04EE6" w:rsidRPr="001577E7">
        <w:rPr>
          <w:szCs w:val="28"/>
        </w:rPr>
        <w:t>Хилокской</w:t>
      </w:r>
      <w:proofErr w:type="spellEnd"/>
      <w:r w:rsidR="00D04EE6" w:rsidRPr="001577E7">
        <w:rPr>
          <w:szCs w:val="28"/>
        </w:rPr>
        <w:t>, границей города Новосибирска, в Ленинском</w:t>
      </w:r>
      <w:r w:rsidR="00D04EE6">
        <w:rPr>
          <w:szCs w:val="28"/>
        </w:rPr>
        <w:t xml:space="preserve"> районе</w:t>
      </w:r>
      <w:r w:rsidR="00D04EE6" w:rsidRPr="00E44363">
        <w:rPr>
          <w:szCs w:val="28"/>
        </w:rPr>
        <w:t xml:space="preserve"> </w:t>
      </w:r>
      <w:r w:rsidRPr="00E44363">
        <w:rPr>
          <w:szCs w:val="28"/>
        </w:rPr>
        <w:t>(приложение).</w:t>
      </w: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на официальном сайте города Новосибирска в инфо</w:t>
      </w:r>
      <w:r w:rsidRPr="00E44363">
        <w:rPr>
          <w:szCs w:val="28"/>
        </w:rPr>
        <w:t>р</w:t>
      </w:r>
      <w:r w:rsidRPr="00E44363">
        <w:rPr>
          <w:szCs w:val="28"/>
        </w:rPr>
        <w:t>мационно-телекоммуникационной сети «Интернет».</w:t>
      </w: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становления. </w:t>
      </w:r>
    </w:p>
    <w:p w:rsidR="00A81C09" w:rsidRPr="00E44363" w:rsidRDefault="00CB3838" w:rsidP="00840BB2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</w:t>
      </w:r>
      <w:r w:rsidR="00A81C09" w:rsidRPr="00E44363">
        <w:rPr>
          <w:szCs w:val="28"/>
        </w:rPr>
        <w:t>. </w:t>
      </w:r>
      <w:proofErr w:type="gramStart"/>
      <w:r w:rsidR="00A81C09" w:rsidRPr="00E44363">
        <w:rPr>
          <w:szCs w:val="28"/>
        </w:rPr>
        <w:t>Контроль за</w:t>
      </w:r>
      <w:proofErr w:type="gramEnd"/>
      <w:r w:rsidR="00A81C09"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A81C09" w:rsidRPr="00E44363" w:rsidTr="00D945D2">
        <w:tc>
          <w:tcPr>
            <w:tcW w:w="6946" w:type="dxa"/>
            <w:gridSpan w:val="2"/>
          </w:tcPr>
          <w:p w:rsidR="00A81C09" w:rsidRPr="00E44363" w:rsidRDefault="00A81C09" w:rsidP="00840BB2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E44363" w:rsidRDefault="00A81C09" w:rsidP="00840BB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A81C09" w:rsidRPr="00E44363" w:rsidTr="00D945D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Кучинская</w:t>
            </w:r>
          </w:p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2275337</w:t>
            </w:r>
          </w:p>
          <w:p w:rsidR="00A81C09" w:rsidRPr="00E44363" w:rsidRDefault="00A81C09" w:rsidP="00840BB2">
            <w:pPr>
              <w:ind w:firstLine="34"/>
              <w:rPr>
                <w:szCs w:val="28"/>
              </w:rPr>
            </w:pPr>
            <w:proofErr w:type="spellStart"/>
            <w:r w:rsidRPr="00E44363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C060A1" w:rsidRDefault="00C060A1" w:rsidP="00840BB2">
      <w:pPr>
        <w:ind w:left="5040" w:firstLine="1481"/>
        <w:sectPr w:rsidR="00C060A1" w:rsidSect="00F65B1D">
          <w:footerReference w:type="default" r:id="rId14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A81C09" w:rsidRPr="00E44363" w:rsidRDefault="00A81C09" w:rsidP="00840BB2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840BB2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840BB2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840BB2">
      <w:pPr>
        <w:ind w:left="5040" w:firstLine="1481"/>
      </w:pPr>
      <w:r w:rsidRPr="00E44363">
        <w:t>от ___________ № _______</w:t>
      </w:r>
    </w:p>
    <w:p w:rsidR="00A81C09" w:rsidRPr="00E44363" w:rsidRDefault="00A81C09" w:rsidP="00840BB2">
      <w:pPr>
        <w:pStyle w:val="21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840BB2">
      <w:pPr>
        <w:ind w:firstLine="0"/>
      </w:pPr>
    </w:p>
    <w:p w:rsidR="00A81C09" w:rsidRPr="00E44363" w:rsidRDefault="00A81C09" w:rsidP="00840BB2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A81C09" w:rsidRDefault="00F65B1D" w:rsidP="00840BB2">
      <w:pPr>
        <w:widowControl w:val="0"/>
        <w:ind w:right="-2" w:firstLine="0"/>
        <w:jc w:val="center"/>
        <w:rPr>
          <w:szCs w:val="28"/>
        </w:rPr>
      </w:pPr>
      <w:r w:rsidRPr="001577E7">
        <w:rPr>
          <w:szCs w:val="28"/>
        </w:rPr>
        <w:t xml:space="preserve">планировки территории, ограниченной </w:t>
      </w:r>
      <w:proofErr w:type="spellStart"/>
      <w:r w:rsidRPr="001577E7">
        <w:rPr>
          <w:szCs w:val="28"/>
        </w:rPr>
        <w:t>Толмачевским</w:t>
      </w:r>
      <w:proofErr w:type="spellEnd"/>
      <w:r w:rsidRPr="001577E7">
        <w:rPr>
          <w:szCs w:val="28"/>
        </w:rPr>
        <w:t xml:space="preserve"> шоссе, улицей </w:t>
      </w:r>
      <w:proofErr w:type="spellStart"/>
      <w:r w:rsidRPr="001577E7">
        <w:rPr>
          <w:szCs w:val="28"/>
        </w:rPr>
        <w:t>Хилокской</w:t>
      </w:r>
      <w:proofErr w:type="spellEnd"/>
      <w:r w:rsidRPr="001577E7">
        <w:rPr>
          <w:szCs w:val="28"/>
        </w:rPr>
        <w:t>, границей города Новосибирска, в</w:t>
      </w:r>
      <w:r>
        <w:rPr>
          <w:szCs w:val="28"/>
        </w:rPr>
        <w:t> </w:t>
      </w:r>
      <w:r w:rsidRPr="001577E7">
        <w:rPr>
          <w:szCs w:val="28"/>
        </w:rPr>
        <w:t>Ленинском</w:t>
      </w:r>
      <w:r>
        <w:rPr>
          <w:szCs w:val="28"/>
        </w:rPr>
        <w:t xml:space="preserve"> районе</w:t>
      </w:r>
    </w:p>
    <w:p w:rsidR="00F65B1D" w:rsidRPr="00E44363" w:rsidRDefault="00F65B1D" w:rsidP="00840BB2">
      <w:pPr>
        <w:widowControl w:val="0"/>
        <w:ind w:right="-2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840BB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840BB2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002DCE" w:rsidRDefault="00002DCE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060A1" w:rsidRDefault="00C060A1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C060A1" w:rsidSect="00F65B1D"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C060A1" w:rsidRDefault="000C6690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C060A1" w:rsidSect="000C6690">
          <w:pgSz w:w="16838" w:h="11906" w:orient="landscape" w:code="9"/>
          <w:pgMar w:top="426" w:right="284" w:bottom="567" w:left="284" w:header="709" w:footer="74" w:gutter="0"/>
          <w:pgNumType w:start="1"/>
          <w:cols w:space="708"/>
          <w:titlePg/>
          <w:docGrid w:linePitch="381"/>
        </w:sectPr>
      </w:pPr>
      <w:r w:rsidRPr="000C6690">
        <w:rPr>
          <w:noProof/>
          <w:szCs w:val="28"/>
        </w:rPr>
        <w:lastRenderedPageBreak/>
        <w:drawing>
          <wp:inline distT="0" distB="0" distL="0" distR="0">
            <wp:extent cx="9684284" cy="6846073"/>
            <wp:effectExtent l="19050" t="0" r="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978" cy="684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A1" w:rsidRDefault="000C6690" w:rsidP="00840BB2">
      <w:pPr>
        <w:widowControl w:val="0"/>
        <w:tabs>
          <w:tab w:val="left" w:pos="1701"/>
        </w:tabs>
        <w:ind w:right="141" w:firstLine="0"/>
        <w:rPr>
          <w:szCs w:val="28"/>
        </w:rPr>
        <w:sectPr w:rsidR="00C060A1" w:rsidSect="000C6690">
          <w:pgSz w:w="16838" w:h="11906" w:orient="landscape" w:code="9"/>
          <w:pgMar w:top="426" w:right="567" w:bottom="567" w:left="1134" w:header="709" w:footer="74" w:gutter="0"/>
          <w:pgNumType w:start="1"/>
          <w:cols w:space="708"/>
          <w:titlePg/>
          <w:docGrid w:linePitch="381"/>
        </w:sectPr>
      </w:pPr>
      <w:r w:rsidRPr="000C6690">
        <w:rPr>
          <w:noProof/>
          <w:szCs w:val="28"/>
        </w:rPr>
        <w:lastRenderedPageBreak/>
        <w:drawing>
          <wp:inline distT="0" distB="0" distL="0" distR="0">
            <wp:extent cx="9791700" cy="6923488"/>
            <wp:effectExtent l="19050" t="0" r="0" b="0"/>
            <wp:docPr id="2" name="Рисунок 1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9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F4" w:rsidRPr="006A78D4" w:rsidRDefault="003033F4" w:rsidP="006A78D4">
      <w:pPr>
        <w:ind w:left="6521" w:right="-2" w:firstLine="0"/>
        <w:rPr>
          <w:sz w:val="24"/>
          <w:szCs w:val="27"/>
        </w:rPr>
      </w:pPr>
      <w:r w:rsidRPr="006A78D4">
        <w:rPr>
          <w:sz w:val="24"/>
          <w:szCs w:val="27"/>
        </w:rPr>
        <w:lastRenderedPageBreak/>
        <w:t>Приложение 3</w:t>
      </w:r>
    </w:p>
    <w:p w:rsidR="003033F4" w:rsidRPr="006A78D4" w:rsidRDefault="003033F4" w:rsidP="006A78D4">
      <w:pPr>
        <w:ind w:left="6521" w:firstLine="0"/>
        <w:rPr>
          <w:sz w:val="24"/>
          <w:szCs w:val="27"/>
        </w:rPr>
      </w:pPr>
      <w:r w:rsidRPr="006A78D4">
        <w:rPr>
          <w:sz w:val="24"/>
          <w:szCs w:val="27"/>
        </w:rPr>
        <w:t>к проекту планировки террит</w:t>
      </w:r>
      <w:r w:rsidRPr="006A78D4">
        <w:rPr>
          <w:sz w:val="24"/>
          <w:szCs w:val="27"/>
        </w:rPr>
        <w:t>о</w:t>
      </w:r>
      <w:r w:rsidRPr="006A78D4">
        <w:rPr>
          <w:sz w:val="24"/>
          <w:szCs w:val="27"/>
        </w:rPr>
        <w:t xml:space="preserve">рии, ограниченной </w:t>
      </w:r>
      <w:proofErr w:type="spellStart"/>
      <w:r w:rsidRPr="006A78D4">
        <w:rPr>
          <w:sz w:val="24"/>
          <w:szCs w:val="27"/>
        </w:rPr>
        <w:t>Толмаче</w:t>
      </w:r>
      <w:r w:rsidRPr="006A78D4">
        <w:rPr>
          <w:sz w:val="24"/>
          <w:szCs w:val="27"/>
        </w:rPr>
        <w:t>в</w:t>
      </w:r>
      <w:r w:rsidRPr="006A78D4">
        <w:rPr>
          <w:sz w:val="24"/>
          <w:szCs w:val="27"/>
        </w:rPr>
        <w:t>ским</w:t>
      </w:r>
      <w:proofErr w:type="spellEnd"/>
      <w:r w:rsidRPr="006A78D4">
        <w:rPr>
          <w:sz w:val="24"/>
          <w:szCs w:val="27"/>
        </w:rPr>
        <w:t xml:space="preserve"> шоссе, улицей </w:t>
      </w:r>
      <w:proofErr w:type="spellStart"/>
      <w:r w:rsidRPr="006A78D4">
        <w:rPr>
          <w:sz w:val="24"/>
          <w:szCs w:val="27"/>
        </w:rPr>
        <w:t>Хилокской</w:t>
      </w:r>
      <w:proofErr w:type="spellEnd"/>
      <w:r w:rsidRPr="006A78D4">
        <w:rPr>
          <w:sz w:val="24"/>
          <w:szCs w:val="27"/>
        </w:rPr>
        <w:t xml:space="preserve">, границей города Новосибирска, в Ленинском районе </w:t>
      </w:r>
    </w:p>
    <w:p w:rsidR="00D80F83" w:rsidRDefault="00D80F83" w:rsidP="00840BB2">
      <w:pPr>
        <w:widowControl w:val="0"/>
        <w:ind w:left="5812" w:firstLine="0"/>
        <w:rPr>
          <w:b/>
          <w:szCs w:val="28"/>
        </w:rPr>
      </w:pPr>
    </w:p>
    <w:p w:rsidR="006A78D4" w:rsidRPr="00E44363" w:rsidRDefault="006A78D4" w:rsidP="00840BB2">
      <w:pPr>
        <w:widowControl w:val="0"/>
        <w:ind w:left="5812" w:firstLine="0"/>
        <w:rPr>
          <w:b/>
          <w:szCs w:val="28"/>
        </w:rPr>
      </w:pPr>
    </w:p>
    <w:p w:rsidR="00AB7C38" w:rsidRPr="00E44363" w:rsidRDefault="00D47B4C" w:rsidP="00840BB2">
      <w:pPr>
        <w:keepNext/>
        <w:ind w:firstLine="0"/>
        <w:jc w:val="center"/>
        <w:outlineLvl w:val="0"/>
        <w:rPr>
          <w:b/>
          <w:szCs w:val="28"/>
        </w:rPr>
      </w:pPr>
      <w:r w:rsidRPr="00E44363">
        <w:rPr>
          <w:b/>
          <w:szCs w:val="28"/>
        </w:rPr>
        <w:t>ПОЛОЖЕНИЯ</w:t>
      </w:r>
    </w:p>
    <w:p w:rsidR="006A78D4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6A78D4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планируемого развития территории, в том числе плотности и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proofErr w:type="gramStart"/>
      <w:r w:rsidRPr="00E44363">
        <w:rPr>
          <w:b/>
          <w:szCs w:val="28"/>
        </w:rPr>
        <w:t>параметрах</w:t>
      </w:r>
      <w:proofErr w:type="gramEnd"/>
      <w:r w:rsidRPr="00E44363">
        <w:rPr>
          <w:b/>
          <w:szCs w:val="28"/>
        </w:rPr>
        <w:t xml:space="preserve"> застройки территории и характеристиках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развития систем социального, транспортного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>обслуживания и инженерно-технического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обеспечения, </w:t>
      </w:r>
      <w:proofErr w:type="gramStart"/>
      <w:r w:rsidRPr="00E44363">
        <w:rPr>
          <w:b/>
          <w:szCs w:val="28"/>
        </w:rPr>
        <w:t>необходимых</w:t>
      </w:r>
      <w:proofErr w:type="gramEnd"/>
      <w:r w:rsidRPr="00E44363">
        <w:rPr>
          <w:b/>
          <w:szCs w:val="28"/>
        </w:rPr>
        <w:t xml:space="preserve">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>для развития территории</w:t>
      </w:r>
    </w:p>
    <w:p w:rsidR="00AB7C38" w:rsidRDefault="00AB7C38" w:rsidP="00840BB2">
      <w:pPr>
        <w:ind w:firstLine="0"/>
        <w:jc w:val="center"/>
        <w:rPr>
          <w:b/>
          <w:szCs w:val="28"/>
        </w:rPr>
      </w:pPr>
    </w:p>
    <w:p w:rsidR="006A78D4" w:rsidRDefault="006A78D4" w:rsidP="00B93E71">
      <w:pPr>
        <w:pStyle w:val="Sf4"/>
        <w:ind w:firstLine="0"/>
        <w:jc w:val="center"/>
        <w:rPr>
          <w:b/>
        </w:rPr>
      </w:pPr>
      <w:r>
        <w:rPr>
          <w:b/>
        </w:rPr>
        <w:t>1. </w:t>
      </w:r>
      <w:r w:rsidR="003033F4" w:rsidRPr="00A46027">
        <w:rPr>
          <w:b/>
        </w:rPr>
        <w:t xml:space="preserve">Характеристика современного использования </w:t>
      </w:r>
    </w:p>
    <w:p w:rsidR="003033F4" w:rsidRPr="00A46027" w:rsidRDefault="00BD5930" w:rsidP="00B93E71">
      <w:pPr>
        <w:pStyle w:val="Sf4"/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="003033F4" w:rsidRPr="00A46027">
        <w:rPr>
          <w:b/>
        </w:rPr>
        <w:t>территории</w:t>
      </w:r>
    </w:p>
    <w:p w:rsidR="003033F4" w:rsidRPr="00DC6051" w:rsidRDefault="003033F4" w:rsidP="00840BB2">
      <w:pPr>
        <w:pStyle w:val="22"/>
        <w:ind w:firstLine="851"/>
        <w:jc w:val="both"/>
        <w:rPr>
          <w:snapToGrid w:val="0"/>
        </w:rPr>
      </w:pPr>
    </w:p>
    <w:p w:rsidR="003033F4" w:rsidRDefault="00162E02" w:rsidP="00840BB2">
      <w:pPr>
        <w:rPr>
          <w:szCs w:val="28"/>
        </w:rPr>
      </w:pPr>
      <w:r>
        <w:rPr>
          <w:szCs w:val="28"/>
        </w:rPr>
        <w:t>Проектируем</w:t>
      </w:r>
      <w:r w:rsidR="00DB281F">
        <w:rPr>
          <w:szCs w:val="28"/>
        </w:rPr>
        <w:t>ая</w:t>
      </w:r>
      <w:r>
        <w:rPr>
          <w:szCs w:val="28"/>
        </w:rPr>
        <w:t xml:space="preserve"> </w:t>
      </w:r>
      <w:r w:rsidR="00DB281F">
        <w:rPr>
          <w:szCs w:val="28"/>
        </w:rPr>
        <w:t>территория</w:t>
      </w:r>
      <w:r w:rsidR="003033F4">
        <w:rPr>
          <w:szCs w:val="28"/>
        </w:rPr>
        <w:t xml:space="preserve"> </w:t>
      </w:r>
      <w:r w:rsidR="00F44C94">
        <w:rPr>
          <w:szCs w:val="28"/>
        </w:rPr>
        <w:t xml:space="preserve">(планировочный район) </w:t>
      </w:r>
      <w:r w:rsidR="003033F4">
        <w:rPr>
          <w:szCs w:val="28"/>
        </w:rPr>
        <w:t>ограничен</w:t>
      </w:r>
      <w:r w:rsidR="00F44C94">
        <w:rPr>
          <w:szCs w:val="28"/>
        </w:rPr>
        <w:t>а</w:t>
      </w:r>
      <w:r w:rsidR="003033F4">
        <w:rPr>
          <w:szCs w:val="28"/>
        </w:rPr>
        <w:t xml:space="preserve"> </w:t>
      </w:r>
      <w:proofErr w:type="spellStart"/>
      <w:r w:rsidR="003033F4">
        <w:rPr>
          <w:szCs w:val="28"/>
        </w:rPr>
        <w:t>Толмаче</w:t>
      </w:r>
      <w:r w:rsidR="003033F4">
        <w:rPr>
          <w:szCs w:val="28"/>
        </w:rPr>
        <w:t>в</w:t>
      </w:r>
      <w:r w:rsidR="003033F4">
        <w:rPr>
          <w:szCs w:val="28"/>
        </w:rPr>
        <w:t>ским</w:t>
      </w:r>
      <w:proofErr w:type="spellEnd"/>
      <w:r w:rsidR="003033F4">
        <w:rPr>
          <w:szCs w:val="28"/>
        </w:rPr>
        <w:t xml:space="preserve"> шоссе, ул. </w:t>
      </w:r>
      <w:proofErr w:type="spellStart"/>
      <w:r w:rsidR="003033F4">
        <w:rPr>
          <w:szCs w:val="28"/>
        </w:rPr>
        <w:t>Хилокской</w:t>
      </w:r>
      <w:proofErr w:type="spellEnd"/>
      <w:r w:rsidR="003033F4">
        <w:rPr>
          <w:szCs w:val="28"/>
        </w:rPr>
        <w:t xml:space="preserve"> и границей города Новосибирска</w:t>
      </w:r>
      <w:r w:rsidR="00CB3838">
        <w:rPr>
          <w:szCs w:val="28"/>
        </w:rPr>
        <w:t>,</w:t>
      </w:r>
      <w:r w:rsidR="00F44C94">
        <w:rPr>
          <w:szCs w:val="28"/>
        </w:rPr>
        <w:t xml:space="preserve"> </w:t>
      </w:r>
      <w:r w:rsidR="00795C5A">
        <w:rPr>
          <w:szCs w:val="28"/>
        </w:rPr>
        <w:t xml:space="preserve">ее площадь </w:t>
      </w:r>
      <w:r w:rsidR="00F44C94">
        <w:rPr>
          <w:szCs w:val="28"/>
        </w:rPr>
        <w:t>соста</w:t>
      </w:r>
      <w:r w:rsidR="00F44C94">
        <w:rPr>
          <w:szCs w:val="28"/>
        </w:rPr>
        <w:t>в</w:t>
      </w:r>
      <w:r w:rsidR="00F44C94">
        <w:rPr>
          <w:szCs w:val="28"/>
        </w:rPr>
        <w:t>ляет 580 га</w:t>
      </w:r>
      <w:r w:rsidR="003033F4">
        <w:rPr>
          <w:szCs w:val="28"/>
        </w:rPr>
        <w:t xml:space="preserve">. </w:t>
      </w:r>
      <w:r w:rsidR="00F44C94">
        <w:rPr>
          <w:szCs w:val="28"/>
        </w:rPr>
        <w:t xml:space="preserve">В границах планировочного района вдоль </w:t>
      </w:r>
      <w:proofErr w:type="spellStart"/>
      <w:r w:rsidR="00F44C94">
        <w:rPr>
          <w:szCs w:val="28"/>
        </w:rPr>
        <w:t>Толмачевского</w:t>
      </w:r>
      <w:proofErr w:type="spellEnd"/>
      <w:r w:rsidR="00F44C94">
        <w:rPr>
          <w:szCs w:val="28"/>
        </w:rPr>
        <w:t xml:space="preserve"> шоссе ра</w:t>
      </w:r>
      <w:r w:rsidR="00F44C94">
        <w:rPr>
          <w:szCs w:val="28"/>
        </w:rPr>
        <w:t>с</w:t>
      </w:r>
      <w:r w:rsidR="00F44C94">
        <w:rPr>
          <w:szCs w:val="28"/>
        </w:rPr>
        <w:t xml:space="preserve">положены объекты </w:t>
      </w:r>
      <w:r w:rsidR="003033F4">
        <w:rPr>
          <w:szCs w:val="28"/>
        </w:rPr>
        <w:t>коммунально-складск</w:t>
      </w:r>
      <w:r w:rsidR="00795C5A">
        <w:rPr>
          <w:szCs w:val="28"/>
        </w:rPr>
        <w:t>ого</w:t>
      </w:r>
      <w:r w:rsidR="003033F4">
        <w:rPr>
          <w:szCs w:val="28"/>
        </w:rPr>
        <w:t xml:space="preserve"> </w:t>
      </w:r>
      <w:r w:rsidR="00795C5A">
        <w:rPr>
          <w:szCs w:val="28"/>
        </w:rPr>
        <w:t>назначения</w:t>
      </w:r>
      <w:r w:rsidR="003033F4">
        <w:rPr>
          <w:szCs w:val="28"/>
        </w:rPr>
        <w:t>, вдоль ул.</w:t>
      </w:r>
      <w:r w:rsidR="00C51F59">
        <w:rPr>
          <w:szCs w:val="28"/>
        </w:rPr>
        <w:t xml:space="preserve"> </w:t>
      </w:r>
      <w:proofErr w:type="spellStart"/>
      <w:r w:rsidR="003033F4">
        <w:rPr>
          <w:szCs w:val="28"/>
        </w:rPr>
        <w:t>Хилокской</w:t>
      </w:r>
      <w:proofErr w:type="spellEnd"/>
      <w:r w:rsidR="00C51F59">
        <w:rPr>
          <w:szCs w:val="28"/>
        </w:rPr>
        <w:t> </w:t>
      </w:r>
      <w:r w:rsidR="00795C5A">
        <w:rPr>
          <w:szCs w:val="28"/>
        </w:rPr>
        <w:t>– жилые кварталы</w:t>
      </w:r>
      <w:r w:rsidR="003033F4"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>В связи с преимуществ</w:t>
      </w:r>
      <w:r w:rsidR="00BD5930">
        <w:rPr>
          <w:szCs w:val="28"/>
        </w:rPr>
        <w:t>енно коммунально-складским назна</w:t>
      </w:r>
      <w:r>
        <w:rPr>
          <w:szCs w:val="28"/>
        </w:rPr>
        <w:t xml:space="preserve">чением </w:t>
      </w:r>
      <w:r w:rsidR="00BD5930">
        <w:rPr>
          <w:szCs w:val="28"/>
        </w:rPr>
        <w:t>проект</w:t>
      </w:r>
      <w:r w:rsidR="00BD5930">
        <w:rPr>
          <w:szCs w:val="28"/>
        </w:rPr>
        <w:t>и</w:t>
      </w:r>
      <w:r w:rsidR="00BD5930">
        <w:rPr>
          <w:szCs w:val="28"/>
        </w:rPr>
        <w:t xml:space="preserve">руемая </w:t>
      </w:r>
      <w:r>
        <w:rPr>
          <w:szCs w:val="28"/>
        </w:rPr>
        <w:t>территория относится к Кировской промышленной зоне, отделена от о</w:t>
      </w:r>
      <w:r>
        <w:rPr>
          <w:szCs w:val="28"/>
        </w:rPr>
        <w:t>с</w:t>
      </w:r>
      <w:r>
        <w:rPr>
          <w:szCs w:val="28"/>
        </w:rPr>
        <w:t>новной ее части р. Тулой и имеет транспортную связь по ул. Петухова.</w:t>
      </w:r>
    </w:p>
    <w:p w:rsidR="003033F4" w:rsidRPr="0084096A" w:rsidRDefault="003033F4" w:rsidP="00840BB2">
      <w:pPr>
        <w:rPr>
          <w:szCs w:val="28"/>
        </w:rPr>
      </w:pPr>
      <w:r w:rsidRPr="0084096A">
        <w:rPr>
          <w:szCs w:val="28"/>
        </w:rPr>
        <w:t>Кировская промышленная зона сложилась как целостное градостроительное образование в период активного промышленного роста города Новосибирска в прошлом веке. На момент формирования промышленной зоны ее территория н</w:t>
      </w:r>
      <w:r w:rsidRPr="0084096A">
        <w:rPr>
          <w:szCs w:val="28"/>
        </w:rPr>
        <w:t>а</w:t>
      </w:r>
      <w:r w:rsidRPr="0084096A">
        <w:rPr>
          <w:szCs w:val="28"/>
        </w:rPr>
        <w:t>ходилась на периферии города, возле его границ. В связи с</w:t>
      </w:r>
      <w:r w:rsidR="007E17A1">
        <w:rPr>
          <w:szCs w:val="28"/>
        </w:rPr>
        <w:t xml:space="preserve"> развитием жилой з</w:t>
      </w:r>
      <w:r w:rsidR="007E17A1">
        <w:rPr>
          <w:szCs w:val="28"/>
        </w:rPr>
        <w:t>а</w:t>
      </w:r>
      <w:r w:rsidR="007E17A1">
        <w:rPr>
          <w:szCs w:val="28"/>
        </w:rPr>
        <w:t xml:space="preserve">стройки южнее ул. Петухова, </w:t>
      </w:r>
      <w:r w:rsidRPr="0084096A">
        <w:rPr>
          <w:szCs w:val="28"/>
        </w:rPr>
        <w:t>градостроительный статус зоны изменился.</w:t>
      </w:r>
    </w:p>
    <w:p w:rsidR="003033F4" w:rsidRPr="0084096A" w:rsidRDefault="003033F4" w:rsidP="00840BB2">
      <w:pPr>
        <w:pStyle w:val="a9"/>
        <w:ind w:left="0"/>
      </w:pPr>
      <w:r w:rsidRPr="0084096A">
        <w:t>В последние годы происходит заметное изменение состояния Кировской промышленной зоны за счет активного развития торговых функций внутренних участков зоны. Внутри зоны возникли и работают предприятия, не относящиеся непосредственн</w:t>
      </w:r>
      <w:r>
        <w:t>о к промышленному производству.</w:t>
      </w:r>
    </w:p>
    <w:p w:rsidR="003033F4" w:rsidRDefault="003033F4" w:rsidP="00840BB2">
      <w:pPr>
        <w:pStyle w:val="a9"/>
        <w:ind w:left="0"/>
      </w:pPr>
      <w:r w:rsidRPr="0084096A">
        <w:t xml:space="preserve">Можно констатировать, что происходит </w:t>
      </w:r>
      <w:r w:rsidRPr="0084096A">
        <w:rPr>
          <w:bCs/>
          <w:iCs/>
        </w:rPr>
        <w:t>процесс фрагментации</w:t>
      </w:r>
      <w:r w:rsidRPr="0084096A">
        <w:t xml:space="preserve"> некогда единой коммунально-промышленной зоны, ее разделение на несколько площадок, где концентрируются действующие промышленные предприятия и связанные с ними коммунальные и складские объекты. Между этими площадками находятся территории торгового и общественного назначения и складские комплексы, не связанные с промышленным производством.</w:t>
      </w:r>
    </w:p>
    <w:p w:rsidR="003033F4" w:rsidRPr="00B52110" w:rsidRDefault="003033F4" w:rsidP="00840BB2">
      <w:pPr>
        <w:rPr>
          <w:szCs w:val="28"/>
        </w:rPr>
      </w:pPr>
      <w:r w:rsidRPr="00B52110">
        <w:rPr>
          <w:szCs w:val="28"/>
        </w:rPr>
        <w:t xml:space="preserve">Территория проектирования включает, кроме </w:t>
      </w:r>
      <w:r w:rsidR="00795C5A">
        <w:rPr>
          <w:szCs w:val="28"/>
        </w:rPr>
        <w:t xml:space="preserve">территории </w:t>
      </w:r>
      <w:r w:rsidRPr="00B52110">
        <w:rPr>
          <w:szCs w:val="28"/>
        </w:rPr>
        <w:t>производственн</w:t>
      </w:r>
      <w:r w:rsidRPr="00B52110">
        <w:rPr>
          <w:szCs w:val="28"/>
        </w:rPr>
        <w:t>о</w:t>
      </w:r>
      <w:r w:rsidR="00F233DC">
        <w:rPr>
          <w:szCs w:val="28"/>
        </w:rPr>
        <w:t>го</w:t>
      </w:r>
      <w:r w:rsidRPr="00B52110">
        <w:rPr>
          <w:szCs w:val="28"/>
        </w:rPr>
        <w:t xml:space="preserve"> и коммунально-складск</w:t>
      </w:r>
      <w:r w:rsidR="00F233DC">
        <w:rPr>
          <w:szCs w:val="28"/>
        </w:rPr>
        <w:t>ого назначения</w:t>
      </w:r>
      <w:r w:rsidRPr="00B52110">
        <w:rPr>
          <w:szCs w:val="28"/>
        </w:rPr>
        <w:t xml:space="preserve"> (52,22 % территории), ряд кварталов жилой застройки </w:t>
      </w:r>
      <w:r w:rsidRPr="005F7F8E">
        <w:rPr>
          <w:szCs w:val="28"/>
        </w:rPr>
        <w:t>(2,</w:t>
      </w:r>
      <w:r>
        <w:rPr>
          <w:szCs w:val="28"/>
        </w:rPr>
        <w:t>3</w:t>
      </w:r>
      <w:r w:rsidRPr="005F7F8E">
        <w:rPr>
          <w:szCs w:val="28"/>
        </w:rPr>
        <w:t> %</w:t>
      </w:r>
      <w:r w:rsidR="00F233DC">
        <w:rPr>
          <w:szCs w:val="28"/>
        </w:rPr>
        <w:t xml:space="preserve"> территории</w:t>
      </w:r>
      <w:r w:rsidRPr="00B52110">
        <w:rPr>
          <w:szCs w:val="28"/>
        </w:rPr>
        <w:t>) вдоль ул</w:t>
      </w:r>
      <w:r>
        <w:rPr>
          <w:szCs w:val="28"/>
        </w:rPr>
        <w:t>. </w:t>
      </w:r>
      <w:proofErr w:type="spellStart"/>
      <w:r w:rsidRPr="00B52110">
        <w:rPr>
          <w:szCs w:val="28"/>
        </w:rPr>
        <w:t>Хилокской</w:t>
      </w:r>
      <w:proofErr w:type="spellEnd"/>
      <w:r w:rsidRPr="00B52110">
        <w:rPr>
          <w:szCs w:val="28"/>
        </w:rPr>
        <w:t>, а также отдельные уч</w:t>
      </w:r>
      <w:r w:rsidRPr="00B52110">
        <w:rPr>
          <w:szCs w:val="28"/>
        </w:rPr>
        <w:t>а</w:t>
      </w:r>
      <w:r w:rsidRPr="00B52110">
        <w:rPr>
          <w:szCs w:val="28"/>
        </w:rPr>
        <w:lastRenderedPageBreak/>
        <w:t>стки общественно-деловой застройки (</w:t>
      </w:r>
      <w:r w:rsidRPr="00EC4C96">
        <w:rPr>
          <w:szCs w:val="28"/>
        </w:rPr>
        <w:t>3,17 %</w:t>
      </w:r>
      <w:r w:rsidR="00F233DC">
        <w:rPr>
          <w:szCs w:val="28"/>
        </w:rPr>
        <w:t xml:space="preserve"> территории</w:t>
      </w:r>
      <w:r w:rsidRPr="00EC4C96">
        <w:rPr>
          <w:szCs w:val="28"/>
        </w:rPr>
        <w:t>)</w:t>
      </w:r>
      <w:r w:rsidRPr="00B52110">
        <w:rPr>
          <w:szCs w:val="28"/>
        </w:rPr>
        <w:t xml:space="preserve"> и </w:t>
      </w:r>
      <w:r>
        <w:rPr>
          <w:szCs w:val="28"/>
        </w:rPr>
        <w:t xml:space="preserve">территории </w:t>
      </w:r>
      <w:r w:rsidRPr="00B52110">
        <w:rPr>
          <w:szCs w:val="28"/>
        </w:rPr>
        <w:t>объектов специального назначения (</w:t>
      </w:r>
      <w:r w:rsidRPr="00EC4C96">
        <w:rPr>
          <w:szCs w:val="28"/>
        </w:rPr>
        <w:t>8,27 %</w:t>
      </w:r>
      <w:r w:rsidR="00F233DC" w:rsidRPr="00F233DC">
        <w:rPr>
          <w:szCs w:val="28"/>
        </w:rPr>
        <w:t xml:space="preserve"> </w:t>
      </w:r>
      <w:r w:rsidR="00F233DC">
        <w:rPr>
          <w:szCs w:val="28"/>
        </w:rPr>
        <w:t>территории</w:t>
      </w:r>
      <w:r w:rsidRPr="00EC4C96">
        <w:rPr>
          <w:szCs w:val="28"/>
        </w:rPr>
        <w:t>).</w:t>
      </w:r>
      <w:r w:rsidRPr="00B52110">
        <w:rPr>
          <w:szCs w:val="28"/>
        </w:rPr>
        <w:t xml:space="preserve"> Вдоль </w:t>
      </w:r>
      <w:proofErr w:type="spellStart"/>
      <w:r w:rsidRPr="00B52110">
        <w:rPr>
          <w:szCs w:val="28"/>
        </w:rPr>
        <w:t>Толмачевского</w:t>
      </w:r>
      <w:proofErr w:type="spellEnd"/>
      <w:r w:rsidRPr="00B52110">
        <w:rPr>
          <w:szCs w:val="28"/>
        </w:rPr>
        <w:t xml:space="preserve"> шоссе пр</w:t>
      </w:r>
      <w:r w:rsidRPr="00B52110">
        <w:rPr>
          <w:szCs w:val="28"/>
        </w:rPr>
        <w:t>о</w:t>
      </w:r>
      <w:r w:rsidRPr="00B52110">
        <w:rPr>
          <w:szCs w:val="28"/>
        </w:rPr>
        <w:t xml:space="preserve">тянулся землеотвод железной дороги </w:t>
      </w:r>
      <w:r w:rsidRPr="00EC4C96">
        <w:rPr>
          <w:szCs w:val="28"/>
        </w:rPr>
        <w:t>(7,81 %</w:t>
      </w:r>
      <w:r w:rsidR="00F233DC">
        <w:rPr>
          <w:szCs w:val="28"/>
        </w:rPr>
        <w:t xml:space="preserve"> территории</w:t>
      </w:r>
      <w:r w:rsidRPr="00EC4C96">
        <w:rPr>
          <w:szCs w:val="28"/>
        </w:rPr>
        <w:t>).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 xml:space="preserve">Население </w:t>
      </w:r>
      <w:r w:rsidR="00C51F59" w:rsidRPr="008444B7">
        <w:rPr>
          <w:szCs w:val="28"/>
        </w:rPr>
        <w:t>составляет</w:t>
      </w:r>
      <w:r w:rsidR="00C51F59">
        <w:rPr>
          <w:szCs w:val="28"/>
        </w:rPr>
        <w:t xml:space="preserve"> </w:t>
      </w:r>
      <w:r>
        <w:rPr>
          <w:szCs w:val="28"/>
        </w:rPr>
        <w:t>967 человек</w:t>
      </w:r>
      <w:r w:rsidRPr="00DF46E8">
        <w:rPr>
          <w:szCs w:val="28"/>
        </w:rPr>
        <w:t>. Жилые кварталы характеризуются ни</w:t>
      </w:r>
      <w:r w:rsidRPr="00DF46E8">
        <w:rPr>
          <w:szCs w:val="28"/>
        </w:rPr>
        <w:t>з</w:t>
      </w:r>
      <w:r w:rsidRPr="00DF46E8">
        <w:rPr>
          <w:szCs w:val="28"/>
        </w:rPr>
        <w:t>кой плотностью населения и застройки: для многоэтажной застройки 150</w:t>
      </w:r>
      <w:r>
        <w:rPr>
          <w:szCs w:val="28"/>
        </w:rPr>
        <w:t xml:space="preserve">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DF46E8">
        <w:rPr>
          <w:szCs w:val="28"/>
        </w:rPr>
        <w:t>230 человек/</w:t>
      </w:r>
      <w:proofErr w:type="gramStart"/>
      <w:r w:rsidRPr="00DF46E8">
        <w:rPr>
          <w:szCs w:val="28"/>
        </w:rPr>
        <w:t>га</w:t>
      </w:r>
      <w:proofErr w:type="gramEnd"/>
      <w:r w:rsidRPr="00DF46E8">
        <w:rPr>
          <w:szCs w:val="28"/>
        </w:rPr>
        <w:t xml:space="preserve"> при норме 250</w:t>
      </w:r>
      <w:r>
        <w:rPr>
          <w:szCs w:val="28"/>
        </w:rPr>
        <w:t xml:space="preserve">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DF46E8">
        <w:rPr>
          <w:szCs w:val="28"/>
        </w:rPr>
        <w:t>420 человек/га, высоким процентом износа ж</w:t>
      </w:r>
      <w:r w:rsidRPr="00DF46E8">
        <w:rPr>
          <w:szCs w:val="28"/>
        </w:rPr>
        <w:t>и</w:t>
      </w:r>
      <w:r w:rsidRPr="00DF46E8">
        <w:rPr>
          <w:szCs w:val="28"/>
        </w:rPr>
        <w:t xml:space="preserve">лищного </w:t>
      </w:r>
      <w:r>
        <w:rPr>
          <w:szCs w:val="28"/>
        </w:rPr>
        <w:t>фонда</w:t>
      </w:r>
      <w:r w:rsidRPr="00DF46E8">
        <w:rPr>
          <w:szCs w:val="28"/>
        </w:rPr>
        <w:t>.</w:t>
      </w:r>
    </w:p>
    <w:p w:rsidR="003033F4" w:rsidRPr="00630664" w:rsidRDefault="003033F4" w:rsidP="00840BB2">
      <w:pPr>
        <w:rPr>
          <w:szCs w:val="28"/>
        </w:rPr>
      </w:pPr>
      <w:r w:rsidRPr="00630664">
        <w:rPr>
          <w:szCs w:val="28"/>
        </w:rPr>
        <w:t xml:space="preserve">Плотность улично-дорожной сети </w:t>
      </w:r>
      <w:r w:rsidRPr="008444B7">
        <w:rPr>
          <w:szCs w:val="28"/>
        </w:rPr>
        <w:t>составляет 2,46</w:t>
      </w:r>
      <w:r>
        <w:rPr>
          <w:szCs w:val="28"/>
        </w:rPr>
        <w:t> </w:t>
      </w:r>
      <w:r w:rsidRPr="00630664">
        <w:rPr>
          <w:szCs w:val="28"/>
        </w:rPr>
        <w:t>км/кв. км, что не соотве</w:t>
      </w:r>
      <w:r w:rsidRPr="00630664">
        <w:rPr>
          <w:szCs w:val="28"/>
        </w:rPr>
        <w:t>т</w:t>
      </w:r>
      <w:r w:rsidRPr="00630664">
        <w:rPr>
          <w:szCs w:val="28"/>
        </w:rPr>
        <w:t>ствует нормативным требованиям.</w:t>
      </w:r>
    </w:p>
    <w:p w:rsidR="00C51F59" w:rsidRDefault="003033F4" w:rsidP="00840BB2">
      <w:pPr>
        <w:rPr>
          <w:szCs w:val="28"/>
        </w:rPr>
      </w:pPr>
      <w:r w:rsidRPr="00630664">
        <w:rPr>
          <w:szCs w:val="28"/>
        </w:rPr>
        <w:t xml:space="preserve">Протяженность улично-дорожной сети всего </w:t>
      </w:r>
      <w:r w:rsidRPr="007C61F4">
        <w:rPr>
          <w:szCs w:val="28"/>
        </w:rPr>
        <w:t>14,3</w:t>
      </w:r>
      <w:r w:rsidRPr="00630664">
        <w:rPr>
          <w:szCs w:val="28"/>
        </w:rPr>
        <w:t xml:space="preserve"> км, из них: </w:t>
      </w:r>
    </w:p>
    <w:p w:rsidR="00C51F59" w:rsidRDefault="003033F4" w:rsidP="00840BB2">
      <w:pPr>
        <w:rPr>
          <w:szCs w:val="28"/>
        </w:rPr>
      </w:pPr>
      <w:r w:rsidRPr="00630664">
        <w:rPr>
          <w:szCs w:val="28"/>
        </w:rPr>
        <w:t xml:space="preserve">магистральные улицы общегородского значения регулируемого движения – </w:t>
      </w:r>
      <w:r w:rsidRPr="00EF5591">
        <w:rPr>
          <w:szCs w:val="28"/>
        </w:rPr>
        <w:t>7,6</w:t>
      </w:r>
      <w:r w:rsidR="00C51F59">
        <w:rPr>
          <w:szCs w:val="28"/>
        </w:rPr>
        <w:t> км;</w:t>
      </w:r>
    </w:p>
    <w:p w:rsidR="003033F4" w:rsidRDefault="003033F4" w:rsidP="00840BB2">
      <w:pPr>
        <w:rPr>
          <w:szCs w:val="28"/>
        </w:rPr>
      </w:pPr>
      <w:r w:rsidRPr="00630664">
        <w:rPr>
          <w:szCs w:val="28"/>
        </w:rPr>
        <w:t xml:space="preserve">улицы и проезды местного значения </w:t>
      </w:r>
      <w:r w:rsidRPr="007C61F4">
        <w:rPr>
          <w:szCs w:val="28"/>
        </w:rPr>
        <w:t>– 6,7 км</w:t>
      </w:r>
      <w:r w:rsidRPr="00630664">
        <w:rPr>
          <w:szCs w:val="28"/>
        </w:rPr>
        <w:t>.</w:t>
      </w:r>
    </w:p>
    <w:p w:rsidR="003033F4" w:rsidRPr="006A3A4C" w:rsidRDefault="003033F4" w:rsidP="00840BB2">
      <w:pPr>
        <w:rPr>
          <w:szCs w:val="28"/>
        </w:rPr>
      </w:pPr>
      <w:r w:rsidRPr="006A3A4C">
        <w:rPr>
          <w:szCs w:val="28"/>
        </w:rPr>
        <w:t xml:space="preserve">Уровень загрузки </w:t>
      </w:r>
      <w:proofErr w:type="spellStart"/>
      <w:r w:rsidRPr="006A3A4C">
        <w:rPr>
          <w:szCs w:val="28"/>
        </w:rPr>
        <w:t>Толмачевского</w:t>
      </w:r>
      <w:proofErr w:type="spellEnd"/>
      <w:r w:rsidRPr="006A3A4C">
        <w:rPr>
          <w:szCs w:val="28"/>
        </w:rPr>
        <w:t xml:space="preserve"> шоссе, ул.</w:t>
      </w:r>
      <w:r>
        <w:rPr>
          <w:szCs w:val="28"/>
        </w:rPr>
        <w:t> </w:t>
      </w:r>
      <w:r w:rsidRPr="006A3A4C">
        <w:rPr>
          <w:szCs w:val="28"/>
        </w:rPr>
        <w:t>Петухова, ул.</w:t>
      </w:r>
      <w:r>
        <w:rPr>
          <w:szCs w:val="28"/>
        </w:rPr>
        <w:t> </w:t>
      </w:r>
      <w:proofErr w:type="spellStart"/>
      <w:r>
        <w:rPr>
          <w:szCs w:val="28"/>
        </w:rPr>
        <w:t>Хилокской</w:t>
      </w:r>
      <w:proofErr w:type="spellEnd"/>
      <w:r w:rsidRPr="006A3A4C">
        <w:rPr>
          <w:szCs w:val="28"/>
        </w:rPr>
        <w:t xml:space="preserve"> в н</w:t>
      </w:r>
      <w:r w:rsidRPr="006A3A4C">
        <w:rPr>
          <w:szCs w:val="28"/>
        </w:rPr>
        <w:t>а</w:t>
      </w:r>
      <w:r w:rsidRPr="006A3A4C">
        <w:rPr>
          <w:szCs w:val="28"/>
        </w:rPr>
        <w:t xml:space="preserve">стоящее время составляет 60 </w:t>
      </w:r>
      <w:r w:rsidRPr="00DF46E8">
        <w:rPr>
          <w:szCs w:val="28"/>
        </w:rPr>
        <w:t>–</w:t>
      </w:r>
      <w:r w:rsidRPr="006A3A4C">
        <w:rPr>
          <w:szCs w:val="28"/>
        </w:rPr>
        <w:t xml:space="preserve"> 100</w:t>
      </w:r>
      <w:r>
        <w:rPr>
          <w:szCs w:val="28"/>
        </w:rPr>
        <w:t> </w:t>
      </w:r>
      <w:r w:rsidRPr="006A3A4C">
        <w:rPr>
          <w:szCs w:val="28"/>
        </w:rPr>
        <w:t>%, а на некоторых участках превысил 100</w:t>
      </w:r>
      <w:r>
        <w:rPr>
          <w:szCs w:val="28"/>
        </w:rPr>
        <w:t> </w:t>
      </w:r>
      <w:r w:rsidRPr="006A3A4C">
        <w:rPr>
          <w:szCs w:val="28"/>
        </w:rPr>
        <w:t>%. Кроме того, пропускная способность магистральной сети улиц значительно сн</w:t>
      </w:r>
      <w:r w:rsidRPr="006A3A4C">
        <w:rPr>
          <w:szCs w:val="28"/>
        </w:rPr>
        <w:t>и</w:t>
      </w:r>
      <w:r w:rsidRPr="006A3A4C">
        <w:rPr>
          <w:szCs w:val="28"/>
        </w:rPr>
        <w:t>жена в местах их пересечения.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>Движение общественного транспорта организовано по магистралям общ</w:t>
      </w:r>
      <w:r>
        <w:rPr>
          <w:szCs w:val="28"/>
        </w:rPr>
        <w:t>е</w:t>
      </w:r>
      <w:r>
        <w:rPr>
          <w:szCs w:val="28"/>
        </w:rPr>
        <w:t xml:space="preserve">городского значения, протяженность линий </w:t>
      </w:r>
      <w:r w:rsidR="00C51F59" w:rsidRPr="007C61F4">
        <w:rPr>
          <w:szCs w:val="28"/>
        </w:rPr>
        <w:t>–</w:t>
      </w:r>
      <w:r w:rsidR="00C51F59">
        <w:rPr>
          <w:szCs w:val="28"/>
        </w:rPr>
        <w:t xml:space="preserve"> </w:t>
      </w:r>
      <w:r>
        <w:rPr>
          <w:szCs w:val="28"/>
        </w:rPr>
        <w:t>7,6 км (автобус, маршрутное такси).</w:t>
      </w:r>
    </w:p>
    <w:p w:rsidR="003033F4" w:rsidRDefault="003033F4" w:rsidP="00840BB2">
      <w:pPr>
        <w:rPr>
          <w:szCs w:val="28"/>
        </w:rPr>
      </w:pPr>
      <w:r w:rsidRPr="00B46287">
        <w:rPr>
          <w:szCs w:val="28"/>
        </w:rPr>
        <w:t xml:space="preserve">Баланс существующего использования </w:t>
      </w:r>
      <w:r w:rsidR="00BB44D4">
        <w:rPr>
          <w:szCs w:val="28"/>
        </w:rPr>
        <w:t xml:space="preserve">проектируемой </w:t>
      </w:r>
      <w:r w:rsidRPr="00B46287">
        <w:rPr>
          <w:szCs w:val="28"/>
        </w:rPr>
        <w:t xml:space="preserve">территории приведен в </w:t>
      </w:r>
      <w:r w:rsidRPr="00C87A97">
        <w:rPr>
          <w:szCs w:val="28"/>
        </w:rPr>
        <w:t>таблице 1.</w:t>
      </w:r>
    </w:p>
    <w:p w:rsidR="003033F4" w:rsidRPr="00C51F59" w:rsidRDefault="003033F4" w:rsidP="00840BB2">
      <w:pPr>
        <w:rPr>
          <w:szCs w:val="28"/>
        </w:rPr>
      </w:pPr>
    </w:p>
    <w:p w:rsidR="003033F4" w:rsidRDefault="003033F4" w:rsidP="00C51F59">
      <w:pPr>
        <w:ind w:firstLine="680"/>
        <w:jc w:val="right"/>
        <w:rPr>
          <w:szCs w:val="28"/>
        </w:rPr>
      </w:pPr>
      <w:r w:rsidRPr="00C87A97">
        <w:rPr>
          <w:szCs w:val="28"/>
        </w:rPr>
        <w:t>Таблица 1</w:t>
      </w:r>
    </w:p>
    <w:p w:rsidR="00C51F59" w:rsidRPr="00C51F59" w:rsidRDefault="00C51F59" w:rsidP="00C51F59">
      <w:pPr>
        <w:ind w:firstLine="680"/>
        <w:jc w:val="right"/>
        <w:rPr>
          <w:sz w:val="24"/>
          <w:szCs w:val="28"/>
        </w:rPr>
      </w:pPr>
    </w:p>
    <w:p w:rsidR="003033F4" w:rsidRDefault="003033F4" w:rsidP="00C51F59">
      <w:pPr>
        <w:pStyle w:val="Sf4"/>
        <w:ind w:firstLine="0"/>
        <w:jc w:val="center"/>
      </w:pPr>
      <w:r w:rsidRPr="00C87A97">
        <w:t xml:space="preserve">Баланс существующего использования </w:t>
      </w:r>
      <w:r w:rsidR="00BD5930">
        <w:t xml:space="preserve">проектируемой </w:t>
      </w:r>
      <w:r w:rsidRPr="00C87A97">
        <w:t>территории</w:t>
      </w:r>
    </w:p>
    <w:p w:rsidR="00C51F59" w:rsidRPr="00C51F59" w:rsidRDefault="00C51F59" w:rsidP="00C51F59">
      <w:pPr>
        <w:pStyle w:val="Sf4"/>
        <w:ind w:firstLine="0"/>
        <w:jc w:val="center"/>
        <w:rPr>
          <w:sz w:val="24"/>
        </w:rPr>
      </w:pPr>
    </w:p>
    <w:p w:rsidR="00DA35C6" w:rsidRPr="00DA35C6" w:rsidRDefault="00DA35C6" w:rsidP="00840BB2">
      <w:pPr>
        <w:pStyle w:val="Sf4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>№</w:t>
            </w:r>
          </w:p>
          <w:p w:rsidR="00DA35C6" w:rsidRPr="00DB20AE" w:rsidRDefault="00DA35C6" w:rsidP="00840BB2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34CF7" w:rsidP="00840BB2">
            <w:pPr>
              <w:ind w:firstLine="0"/>
              <w:jc w:val="center"/>
            </w:pPr>
            <w:r>
              <w:t>Наименование территори</w:t>
            </w:r>
            <w:r w:rsidR="00BB44D4">
              <w:t>альной зоны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DA35C6" w:rsidRPr="00DB20AE" w:rsidRDefault="00DA35C6" w:rsidP="00840BB2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3033F4" w:rsidRPr="00DA35C6" w:rsidRDefault="003033F4" w:rsidP="00840BB2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DA35C6" w:rsidRPr="00C45AB2" w:rsidTr="006A78D4">
        <w:trPr>
          <w:tblHeader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A86638">
              <w:rPr>
                <w:szCs w:val="24"/>
              </w:rPr>
              <w:t>оны рекреационного назначения (Р)</w:t>
            </w:r>
            <w:r w:rsidR="00DA35C6" w:rsidRPr="00077BA8">
              <w:rPr>
                <w:szCs w:val="24"/>
              </w:rPr>
              <w:t>, в том чи</w:t>
            </w:r>
            <w:r w:rsidR="00DA35C6" w:rsidRPr="00077BA8">
              <w:rPr>
                <w:szCs w:val="24"/>
              </w:rPr>
              <w:t>с</w:t>
            </w:r>
            <w:r w:rsidR="00DA35C6" w:rsidRPr="00077BA8">
              <w:rPr>
                <w:szCs w:val="24"/>
              </w:rPr>
              <w:t>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1,06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озеленения (Р-2)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0,94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0,16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спортивного назначения (Р-4)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0,02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Ж</w:t>
            </w:r>
            <w:r>
              <w:rPr>
                <w:szCs w:val="24"/>
              </w:rPr>
              <w:t>илые зоны (Ж),</w:t>
            </w:r>
            <w:r w:rsidR="00DA35C6" w:rsidRPr="00077BA8">
              <w:rPr>
                <w:szCs w:val="24"/>
              </w:rPr>
              <w:t xml:space="preserve">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13,32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2,30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жилыми дом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ми </w:t>
            </w:r>
            <w:r w:rsidRPr="00077BA8">
              <w:rPr>
                <w:bCs/>
                <w:szCs w:val="24"/>
              </w:rPr>
              <w:t>(Ж-3)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7,71</w:t>
            </w:r>
          </w:p>
        </w:tc>
        <w:tc>
          <w:tcPr>
            <w:tcW w:w="872" w:type="pct"/>
            <w:tcBorders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1,33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многоэтажными жилыми домами </w:t>
            </w:r>
            <w:r w:rsidRPr="00077BA8">
              <w:rPr>
                <w:bCs/>
                <w:szCs w:val="24"/>
              </w:rPr>
              <w:t>(Ж-4)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2,65</w:t>
            </w:r>
          </w:p>
        </w:tc>
        <w:tc>
          <w:tcPr>
            <w:tcW w:w="872" w:type="pct"/>
            <w:tcBorders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0,46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мами</w:t>
            </w:r>
            <w:r>
              <w:rPr>
                <w:szCs w:val="24"/>
              </w:rPr>
              <w:t xml:space="preserve"> </w:t>
            </w:r>
            <w:r w:rsidRPr="00077BA8">
              <w:rPr>
                <w:bCs/>
                <w:szCs w:val="24"/>
              </w:rPr>
              <w:t>(Ж-6)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2,96</w:t>
            </w:r>
          </w:p>
        </w:tc>
        <w:tc>
          <w:tcPr>
            <w:tcW w:w="872" w:type="pct"/>
            <w:tcBorders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0,51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Общественно-деловые зоны (ОД)</w:t>
            </w:r>
            <w:r w:rsidR="00DA35C6"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18,36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3,17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специализированной общественной з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стройки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(ОД-4)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16,35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2,82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общего, основного общего и среднего общего образов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ния (ОД-5)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0,35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4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Производственные зоны (П)</w:t>
            </w:r>
            <w:r w:rsidR="00DA35C6"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302,86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52,22</w:t>
            </w:r>
          </w:p>
        </w:tc>
      </w:tr>
      <w:tr w:rsidR="00DA35C6" w:rsidRPr="00C45AB2" w:rsidTr="006A78D4">
        <w:trPr>
          <w:cantSplit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производственных объектов с различными нормативами воздействия на окружающую ср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ду (П-1)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164,11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28,29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0553F8" w:rsidP="00840BB2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 коммунальны</w:t>
            </w:r>
            <w:r>
              <w:t>х</w:t>
            </w:r>
            <w:r w:rsidRPr="00EF3AF3">
              <w:t xml:space="preserve"> и складски</w:t>
            </w:r>
            <w:r>
              <w:t>х</w:t>
            </w:r>
            <w:r w:rsidRPr="00EF3AF3">
              <w:t xml:space="preserve"> объект</w:t>
            </w:r>
            <w:r>
              <w:t>ов</w:t>
            </w:r>
            <w:r w:rsidRPr="00EF3AF3">
              <w:t xml:space="preserve"> (П-2)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138,75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23,93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0553F8" w:rsidP="00840BB2">
            <w:pPr>
              <w:ind w:firstLine="0"/>
              <w:rPr>
                <w:szCs w:val="24"/>
              </w:rPr>
            </w:pPr>
            <w:r w:rsidRPr="000553F8">
              <w:rPr>
                <w:szCs w:val="24"/>
              </w:rPr>
              <w:t>Зоны инженерной и транспортной инфрастру</w:t>
            </w:r>
            <w:r w:rsidRPr="000553F8">
              <w:rPr>
                <w:szCs w:val="24"/>
              </w:rPr>
              <w:t>к</w:t>
            </w:r>
            <w:r w:rsidRPr="000553F8">
              <w:rPr>
                <w:szCs w:val="24"/>
              </w:rPr>
              <w:t>тур</w:t>
            </w:r>
            <w:r w:rsidR="00BB44D4">
              <w:rPr>
                <w:szCs w:val="24"/>
              </w:rPr>
              <w:t>ы</w:t>
            </w:r>
            <w:r w:rsidRPr="000553F8">
              <w:rPr>
                <w:szCs w:val="24"/>
              </w:rPr>
              <w:t xml:space="preserve"> (</w:t>
            </w:r>
            <w:proofErr w:type="gramStart"/>
            <w:r w:rsidRPr="000553F8">
              <w:rPr>
                <w:szCs w:val="24"/>
              </w:rPr>
              <w:t>ИТ</w:t>
            </w:r>
            <w:proofErr w:type="gramEnd"/>
            <w:r w:rsidRPr="000553F8">
              <w:rPr>
                <w:szCs w:val="24"/>
              </w:rPr>
              <w:t>)</w:t>
            </w:r>
            <w:r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184,75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31,85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рожного транспорта (ИТ-1)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45,29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7,81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автомобил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ного, речного, воздушного транспорта, метроп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литена (ИТ-2)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4,92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0,85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улично-дорожной сети (ИТ-3)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134,36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23,16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5.4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инфраструктуры (ИТ-4)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0,03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 w:rsidR="000553F8"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</w:t>
            </w:r>
            <w:r w:rsidR="000553F8">
              <w:rPr>
                <w:szCs w:val="24"/>
              </w:rPr>
              <w:t xml:space="preserve"> (С)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47,98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8,27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 (С-1)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39,54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6,82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объектов и те</w:t>
            </w:r>
            <w:r w:rsidRPr="00077BA8">
              <w:rPr>
                <w:szCs w:val="24"/>
              </w:rPr>
              <w:t>р</w:t>
            </w:r>
            <w:r w:rsidRPr="00077BA8">
              <w:rPr>
                <w:szCs w:val="24"/>
              </w:rPr>
              <w:t>риторий (С-3)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ведения садоводства и огородничества </w:t>
            </w:r>
            <w:r w:rsidRPr="00077BA8">
              <w:rPr>
                <w:bCs/>
                <w:szCs w:val="24"/>
              </w:rPr>
              <w:t>(СХ-1)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11,67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35C6" w:rsidRPr="00077BA8" w:rsidRDefault="00DA35C6" w:rsidP="00840BB2">
            <w:pPr>
              <w:jc w:val="center"/>
              <w:rPr>
                <w:szCs w:val="24"/>
              </w:rPr>
            </w:pPr>
          </w:p>
        </w:tc>
        <w:tc>
          <w:tcPr>
            <w:tcW w:w="3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580,00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162E02" w:rsidRDefault="00162E02" w:rsidP="00840BB2">
      <w:pPr>
        <w:widowControl w:val="0"/>
        <w:ind w:firstLine="0"/>
        <w:rPr>
          <w:b/>
        </w:rPr>
      </w:pPr>
      <w:bookmarkStart w:id="0" w:name="_Toc406504370"/>
    </w:p>
    <w:p w:rsidR="006A78D4" w:rsidRDefault="006A78D4" w:rsidP="00840BB2">
      <w:pPr>
        <w:widowControl w:val="0"/>
        <w:ind w:firstLine="0"/>
        <w:jc w:val="center"/>
        <w:rPr>
          <w:b/>
        </w:rPr>
      </w:pPr>
      <w:r>
        <w:rPr>
          <w:b/>
        </w:rPr>
        <w:t>2. </w:t>
      </w:r>
      <w:r w:rsidR="003033F4" w:rsidRPr="00A46027">
        <w:rPr>
          <w:b/>
        </w:rPr>
        <w:t xml:space="preserve">Основные направления градостроительного развития </w:t>
      </w:r>
    </w:p>
    <w:p w:rsidR="003033F4" w:rsidRPr="00A46027" w:rsidRDefault="00D34CF7" w:rsidP="00840BB2">
      <w:pPr>
        <w:widowControl w:val="0"/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="003033F4" w:rsidRPr="00A46027">
        <w:rPr>
          <w:b/>
        </w:rPr>
        <w:t>территории</w:t>
      </w:r>
      <w:bookmarkEnd w:id="0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A46027" w:rsidRDefault="006A78D4" w:rsidP="00840BB2">
      <w:pPr>
        <w:pStyle w:val="Sf4"/>
        <w:ind w:firstLine="0"/>
        <w:jc w:val="center"/>
        <w:rPr>
          <w:b/>
        </w:rPr>
      </w:pPr>
      <w:bookmarkStart w:id="1" w:name="_Toc406504371"/>
      <w:r>
        <w:rPr>
          <w:b/>
        </w:rPr>
        <w:t>2.1. </w:t>
      </w:r>
      <w:r w:rsidR="003033F4" w:rsidRPr="00A46027">
        <w:rPr>
          <w:b/>
        </w:rPr>
        <w:t>Общие положения</w:t>
      </w:r>
      <w:bookmarkEnd w:id="1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  <w:bookmarkStart w:id="2" w:name="_Toc406504372"/>
      <w:r w:rsidRPr="00A46027">
        <w:rPr>
          <w:b/>
        </w:rPr>
        <w:t>2.1.1.</w:t>
      </w:r>
      <w:r w:rsidR="006A78D4">
        <w:rPr>
          <w:b/>
        </w:rPr>
        <w:t> </w:t>
      </w:r>
      <w:r w:rsidRPr="00A46027">
        <w:rPr>
          <w:b/>
        </w:rPr>
        <w:t>Промышленная зона</w:t>
      </w:r>
      <w:bookmarkEnd w:id="2"/>
    </w:p>
    <w:p w:rsidR="003033F4" w:rsidRPr="00A46027" w:rsidRDefault="003033F4" w:rsidP="00840BB2">
      <w:pPr>
        <w:pStyle w:val="Sf4"/>
        <w:jc w:val="center"/>
        <w:rPr>
          <w:b/>
          <w:szCs w:val="28"/>
        </w:rPr>
      </w:pPr>
    </w:p>
    <w:p w:rsidR="003033F4" w:rsidRDefault="003033F4" w:rsidP="00840BB2">
      <w:pPr>
        <w:rPr>
          <w:bCs/>
          <w:szCs w:val="28"/>
        </w:rPr>
      </w:pPr>
      <w:r>
        <w:rPr>
          <w:szCs w:val="28"/>
        </w:rPr>
        <w:t>В планировочном квартале 321.01.01.01</w:t>
      </w:r>
      <w:r w:rsidRPr="00BD5D4D">
        <w:rPr>
          <w:szCs w:val="28"/>
        </w:rPr>
        <w:t xml:space="preserve"> на расчетный срок предприятия с</w:t>
      </w:r>
      <w:r w:rsidRPr="00BD5D4D">
        <w:rPr>
          <w:szCs w:val="28"/>
        </w:rPr>
        <w:t>о</w:t>
      </w:r>
      <w:r w:rsidRPr="00BD5D4D">
        <w:rPr>
          <w:szCs w:val="28"/>
        </w:rPr>
        <w:t>хранят существующую специализац</w:t>
      </w:r>
      <w:r>
        <w:rPr>
          <w:szCs w:val="28"/>
        </w:rPr>
        <w:t>ию. Проектом рекомендуется про</w:t>
      </w:r>
      <w:r w:rsidRPr="00BD5D4D">
        <w:rPr>
          <w:szCs w:val="28"/>
        </w:rPr>
        <w:t>вести мер</w:t>
      </w:r>
      <w:r w:rsidRPr="00BD5D4D">
        <w:rPr>
          <w:szCs w:val="28"/>
        </w:rPr>
        <w:t>о</w:t>
      </w:r>
      <w:r w:rsidRPr="00BD5D4D">
        <w:rPr>
          <w:szCs w:val="28"/>
        </w:rPr>
        <w:t xml:space="preserve">приятия по уточнению </w:t>
      </w:r>
      <w:r>
        <w:rPr>
          <w:szCs w:val="28"/>
        </w:rPr>
        <w:t xml:space="preserve">и сокращению </w:t>
      </w:r>
      <w:r w:rsidRPr="00BD5D4D">
        <w:rPr>
          <w:szCs w:val="28"/>
        </w:rPr>
        <w:t>санитарно-защитных зон до ж</w:t>
      </w:r>
      <w:r>
        <w:rPr>
          <w:szCs w:val="28"/>
        </w:rPr>
        <w:t>илой застро</w:t>
      </w:r>
      <w:r>
        <w:rPr>
          <w:szCs w:val="28"/>
        </w:rPr>
        <w:t>й</w:t>
      </w:r>
      <w:r>
        <w:rPr>
          <w:szCs w:val="28"/>
        </w:rPr>
        <w:t>ки.</w:t>
      </w:r>
    </w:p>
    <w:p w:rsidR="003033F4" w:rsidRDefault="003033F4" w:rsidP="00840BB2">
      <w:pPr>
        <w:rPr>
          <w:szCs w:val="28"/>
        </w:rPr>
      </w:pPr>
      <w:r w:rsidRPr="00512C8F"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 xml:space="preserve">микрорайоне 321.01.00 </w:t>
      </w:r>
      <w:r w:rsidRPr="00512C8F">
        <w:rPr>
          <w:szCs w:val="28"/>
        </w:rPr>
        <w:t>предусмотрено сохранение и ра</w:t>
      </w:r>
      <w:r w:rsidRPr="00512C8F">
        <w:rPr>
          <w:szCs w:val="28"/>
        </w:rPr>
        <w:t>з</w:t>
      </w:r>
      <w:r w:rsidRPr="00512C8F">
        <w:rPr>
          <w:szCs w:val="28"/>
        </w:rPr>
        <w:t xml:space="preserve">витие существующей специализации </w:t>
      </w:r>
      <w:r>
        <w:rPr>
          <w:szCs w:val="28"/>
        </w:rPr>
        <w:t>коммунально-складских и производстве</w:t>
      </w:r>
      <w:r>
        <w:rPr>
          <w:szCs w:val="28"/>
        </w:rPr>
        <w:t>н</w:t>
      </w:r>
      <w:r>
        <w:rPr>
          <w:szCs w:val="28"/>
        </w:rPr>
        <w:t xml:space="preserve">ных </w:t>
      </w:r>
      <w:r w:rsidRPr="00512C8F">
        <w:rPr>
          <w:szCs w:val="28"/>
        </w:rPr>
        <w:t>площадок. Создание развитой дорожной сети позволит закольцевать потоки транспорта внутри складской зоны, а проектируемый путепровод и магистральная дорога скоростного движения позволят осуществить скоростное сообщение с предприятиями Ленинской промышленной зоны и обеспечить выход грузового транспорта на внешние трассы, минуя застроенные территории города Новос</w:t>
      </w:r>
      <w:r w:rsidRPr="00512C8F">
        <w:rPr>
          <w:szCs w:val="28"/>
        </w:rPr>
        <w:t>и</w:t>
      </w:r>
      <w:r w:rsidRPr="00512C8F">
        <w:rPr>
          <w:szCs w:val="28"/>
        </w:rPr>
        <w:t xml:space="preserve">бирска и села Толмачево. Дальнейшее развитие складской зоны возможно на юго-запад на территории </w:t>
      </w:r>
      <w:proofErr w:type="spellStart"/>
      <w:r w:rsidRPr="00512C8F">
        <w:rPr>
          <w:szCs w:val="28"/>
        </w:rPr>
        <w:t>Толмачевского</w:t>
      </w:r>
      <w:proofErr w:type="spellEnd"/>
      <w:r w:rsidRPr="00512C8F">
        <w:rPr>
          <w:szCs w:val="28"/>
        </w:rPr>
        <w:t xml:space="preserve"> сельского совета Новосибирского муниц</w:t>
      </w:r>
      <w:r w:rsidRPr="00512C8F">
        <w:rPr>
          <w:szCs w:val="28"/>
        </w:rPr>
        <w:t>и</w:t>
      </w:r>
      <w:r w:rsidRPr="00512C8F">
        <w:rPr>
          <w:szCs w:val="28"/>
        </w:rPr>
        <w:t>пального района.</w:t>
      </w:r>
    </w:p>
    <w:p w:rsidR="003033F4" w:rsidRPr="00857B6D" w:rsidRDefault="003033F4" w:rsidP="00840BB2">
      <w:pPr>
        <w:rPr>
          <w:szCs w:val="28"/>
        </w:rPr>
      </w:pPr>
      <w:r w:rsidRPr="00857B6D">
        <w:rPr>
          <w:szCs w:val="28"/>
        </w:rPr>
        <w:lastRenderedPageBreak/>
        <w:t xml:space="preserve">В </w:t>
      </w:r>
      <w:r w:rsidR="000553F8">
        <w:rPr>
          <w:szCs w:val="28"/>
        </w:rPr>
        <w:t>планировочном</w:t>
      </w:r>
      <w:r w:rsidR="000553F8" w:rsidRPr="00857B6D">
        <w:rPr>
          <w:szCs w:val="28"/>
        </w:rPr>
        <w:t xml:space="preserve"> </w:t>
      </w:r>
      <w:r w:rsidRPr="00857B6D">
        <w:rPr>
          <w:szCs w:val="28"/>
        </w:rPr>
        <w:t>квартал</w:t>
      </w:r>
      <w:r>
        <w:rPr>
          <w:szCs w:val="28"/>
        </w:rPr>
        <w:t>е</w:t>
      </w:r>
      <w:r w:rsidRPr="00857B6D">
        <w:rPr>
          <w:szCs w:val="28"/>
        </w:rPr>
        <w:t xml:space="preserve"> </w:t>
      </w:r>
      <w:r>
        <w:rPr>
          <w:szCs w:val="28"/>
        </w:rPr>
        <w:t xml:space="preserve">321.01.00.05 </w:t>
      </w:r>
      <w:r w:rsidRPr="00857B6D">
        <w:rPr>
          <w:szCs w:val="28"/>
        </w:rPr>
        <w:t>к расчетному сроку предлагается высвобождение территории от объектов садоводческого общества «Трудовые р</w:t>
      </w:r>
      <w:r w:rsidRPr="00857B6D">
        <w:rPr>
          <w:szCs w:val="28"/>
        </w:rPr>
        <w:t>е</w:t>
      </w:r>
      <w:r w:rsidRPr="00857B6D">
        <w:rPr>
          <w:szCs w:val="28"/>
        </w:rPr>
        <w:t>зервы» с переводом в зону озеленения</w:t>
      </w:r>
      <w:r>
        <w:rPr>
          <w:szCs w:val="28"/>
        </w:rPr>
        <w:t xml:space="preserve"> (Р-2)</w:t>
      </w:r>
      <w:r w:rsidRPr="00857B6D">
        <w:rPr>
          <w:szCs w:val="28"/>
        </w:rPr>
        <w:t>.</w:t>
      </w:r>
      <w:r>
        <w:rPr>
          <w:szCs w:val="28"/>
        </w:rPr>
        <w:t xml:space="preserve"> Также </w:t>
      </w:r>
      <w:r w:rsidR="00C51F59">
        <w:rPr>
          <w:szCs w:val="28"/>
        </w:rPr>
        <w:t xml:space="preserve">будут </w:t>
      </w:r>
      <w:r>
        <w:rPr>
          <w:szCs w:val="28"/>
        </w:rPr>
        <w:t>переведены в зону оз</w:t>
      </w:r>
      <w:r>
        <w:rPr>
          <w:szCs w:val="28"/>
        </w:rPr>
        <w:t>е</w:t>
      </w:r>
      <w:r>
        <w:rPr>
          <w:szCs w:val="28"/>
        </w:rPr>
        <w:t>ленения (Р-2) территории садовых обще</w:t>
      </w:r>
      <w:proofErr w:type="gramStart"/>
      <w:r>
        <w:rPr>
          <w:szCs w:val="28"/>
        </w:rPr>
        <w:t xml:space="preserve">ств в </w:t>
      </w:r>
      <w:r w:rsidR="000553F8">
        <w:rPr>
          <w:szCs w:val="28"/>
        </w:rPr>
        <w:t>пл</w:t>
      </w:r>
      <w:proofErr w:type="gramEnd"/>
      <w:r w:rsidR="000553F8">
        <w:rPr>
          <w:szCs w:val="28"/>
        </w:rPr>
        <w:t xml:space="preserve">анировочном </w:t>
      </w:r>
      <w:r>
        <w:rPr>
          <w:szCs w:val="28"/>
        </w:rPr>
        <w:t>квартале 321.01.01.01.</w:t>
      </w:r>
    </w:p>
    <w:p w:rsidR="00D34CF7" w:rsidRPr="00B93E71" w:rsidRDefault="00D34CF7" w:rsidP="00840BB2">
      <w:pPr>
        <w:pStyle w:val="Sf4"/>
        <w:ind w:firstLine="0"/>
        <w:jc w:val="center"/>
        <w:rPr>
          <w:b/>
          <w:sz w:val="24"/>
        </w:rPr>
      </w:pPr>
      <w:bookmarkStart w:id="3" w:name="_Toc406504373"/>
    </w:p>
    <w:p w:rsidR="003033F4" w:rsidRPr="00A46027" w:rsidRDefault="006A78D4" w:rsidP="00840BB2">
      <w:pPr>
        <w:pStyle w:val="Sf4"/>
        <w:ind w:firstLine="0"/>
        <w:jc w:val="center"/>
        <w:rPr>
          <w:b/>
        </w:rPr>
      </w:pPr>
      <w:r>
        <w:rPr>
          <w:b/>
        </w:rPr>
        <w:t>2.1.2. </w:t>
      </w:r>
      <w:r w:rsidR="003033F4" w:rsidRPr="00A46027">
        <w:rPr>
          <w:b/>
        </w:rPr>
        <w:t>Жилая зона</w:t>
      </w:r>
      <w:bookmarkEnd w:id="3"/>
    </w:p>
    <w:p w:rsidR="003033F4" w:rsidRPr="00B93E71" w:rsidRDefault="003033F4" w:rsidP="00840BB2">
      <w:pPr>
        <w:rPr>
          <w:sz w:val="24"/>
          <w:szCs w:val="28"/>
        </w:rPr>
      </w:pPr>
    </w:p>
    <w:p w:rsidR="003033F4" w:rsidRPr="00B93908" w:rsidRDefault="003033F4" w:rsidP="00840BB2">
      <w:pPr>
        <w:rPr>
          <w:szCs w:val="28"/>
        </w:rPr>
      </w:pPr>
      <w:r>
        <w:rPr>
          <w:szCs w:val="28"/>
        </w:rPr>
        <w:t>Жилую застройку</w:t>
      </w:r>
      <w:r w:rsidRPr="00B93908">
        <w:rPr>
          <w:szCs w:val="28"/>
        </w:rPr>
        <w:t xml:space="preserve"> средней этажности </w:t>
      </w:r>
      <w:r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 xml:space="preserve">квартале 321.01.01.01 </w:t>
      </w:r>
      <w:r w:rsidRPr="00B93908">
        <w:rPr>
          <w:szCs w:val="28"/>
        </w:rPr>
        <w:t>предлагается перепрофилировать</w:t>
      </w:r>
      <w:r w:rsidR="00C51F59">
        <w:rPr>
          <w:szCs w:val="28"/>
        </w:rPr>
        <w:t xml:space="preserve"> </w:t>
      </w:r>
      <w:r w:rsidRPr="00B93908">
        <w:rPr>
          <w:szCs w:val="28"/>
        </w:rPr>
        <w:t xml:space="preserve">под </w:t>
      </w:r>
      <w:r w:rsidR="00C51F59">
        <w:rPr>
          <w:szCs w:val="28"/>
        </w:rPr>
        <w:t>зону</w:t>
      </w:r>
      <w:r w:rsidR="00C51F59" w:rsidRPr="00B93908">
        <w:rPr>
          <w:szCs w:val="28"/>
        </w:rPr>
        <w:t xml:space="preserve"> </w:t>
      </w:r>
      <w:r w:rsidRPr="00B93908">
        <w:rPr>
          <w:szCs w:val="28"/>
        </w:rPr>
        <w:t>общественно-делов</w:t>
      </w:r>
      <w:r w:rsidR="00C51F59">
        <w:rPr>
          <w:szCs w:val="28"/>
        </w:rPr>
        <w:t>ого н</w:t>
      </w:r>
      <w:r w:rsidR="00C51F59">
        <w:rPr>
          <w:szCs w:val="28"/>
        </w:rPr>
        <w:t>а</w:t>
      </w:r>
      <w:r w:rsidR="00C51F59">
        <w:rPr>
          <w:szCs w:val="28"/>
        </w:rPr>
        <w:t>значения</w:t>
      </w:r>
      <w:r w:rsidR="00F233DC">
        <w:rPr>
          <w:szCs w:val="28"/>
        </w:rPr>
        <w:t>.</w:t>
      </w:r>
      <w:r w:rsidRPr="00B93908">
        <w:rPr>
          <w:szCs w:val="28"/>
        </w:rPr>
        <w:t xml:space="preserve"> На территориях, прилегающих к оптовому рынку, предусмотрено фо</w:t>
      </w:r>
      <w:r w:rsidRPr="00B93908">
        <w:rPr>
          <w:szCs w:val="28"/>
        </w:rPr>
        <w:t>р</w:t>
      </w:r>
      <w:r w:rsidRPr="00B93908">
        <w:rPr>
          <w:szCs w:val="28"/>
        </w:rPr>
        <w:t xml:space="preserve">мирование </w:t>
      </w:r>
      <w:r w:rsidR="00C51F59">
        <w:rPr>
          <w:szCs w:val="28"/>
        </w:rPr>
        <w:t xml:space="preserve">зон </w:t>
      </w:r>
      <w:r w:rsidRPr="00B93908">
        <w:rPr>
          <w:szCs w:val="28"/>
        </w:rPr>
        <w:t>общественно-делово</w:t>
      </w:r>
      <w:r w:rsidR="00C51F59">
        <w:rPr>
          <w:szCs w:val="28"/>
        </w:rPr>
        <w:t>го</w:t>
      </w:r>
      <w:r w:rsidRPr="00B93908">
        <w:rPr>
          <w:szCs w:val="28"/>
        </w:rPr>
        <w:t xml:space="preserve"> и торгово</w:t>
      </w:r>
      <w:r w:rsidR="00C51F59">
        <w:rPr>
          <w:szCs w:val="28"/>
        </w:rPr>
        <w:t>го</w:t>
      </w:r>
      <w:r w:rsidR="00C51F59" w:rsidRPr="00C51F59">
        <w:rPr>
          <w:szCs w:val="28"/>
        </w:rPr>
        <w:t xml:space="preserve"> </w:t>
      </w:r>
      <w:r w:rsidR="00C51F59">
        <w:rPr>
          <w:szCs w:val="28"/>
        </w:rPr>
        <w:t>назначения</w:t>
      </w:r>
      <w:r w:rsidRPr="00B93908"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 w:rsidRPr="00B93908">
        <w:rPr>
          <w:szCs w:val="28"/>
        </w:rPr>
        <w:t xml:space="preserve">Новый въезд на кладбище предусмотрен с ул. Малыгина в целях разведения потоков транспорта и пешеходов на площади перед </w:t>
      </w:r>
      <w:proofErr w:type="spellStart"/>
      <w:r w:rsidRPr="00B93908">
        <w:rPr>
          <w:szCs w:val="28"/>
        </w:rPr>
        <w:t>Хилокским</w:t>
      </w:r>
      <w:proofErr w:type="spellEnd"/>
      <w:r w:rsidRPr="00B93908">
        <w:rPr>
          <w:szCs w:val="28"/>
        </w:rPr>
        <w:t xml:space="preserve"> рынком.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 xml:space="preserve">Жилую застройку средней этажности вдоль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шоссе в </w:t>
      </w:r>
      <w:r w:rsidR="000553F8">
        <w:rPr>
          <w:szCs w:val="28"/>
        </w:rPr>
        <w:t>план</w:t>
      </w:r>
      <w:r w:rsidR="000553F8">
        <w:rPr>
          <w:szCs w:val="28"/>
        </w:rPr>
        <w:t>и</w:t>
      </w:r>
      <w:r w:rsidR="000553F8">
        <w:rPr>
          <w:szCs w:val="28"/>
        </w:rPr>
        <w:t xml:space="preserve">ровочном </w:t>
      </w:r>
      <w:r>
        <w:rPr>
          <w:szCs w:val="28"/>
        </w:rPr>
        <w:t xml:space="preserve">квартале 321.01.00.08 </w:t>
      </w:r>
      <w:r w:rsidR="00F233DC">
        <w:rPr>
          <w:szCs w:val="28"/>
        </w:rPr>
        <w:t>предлагается</w:t>
      </w:r>
      <w:r>
        <w:rPr>
          <w:szCs w:val="28"/>
        </w:rPr>
        <w:t xml:space="preserve"> </w:t>
      </w:r>
      <w:r w:rsidR="00F233DC">
        <w:rPr>
          <w:szCs w:val="28"/>
        </w:rPr>
        <w:t>отнести к</w:t>
      </w:r>
      <w:r>
        <w:rPr>
          <w:szCs w:val="28"/>
        </w:rPr>
        <w:t xml:space="preserve"> </w:t>
      </w:r>
      <w:proofErr w:type="spellStart"/>
      <w:r w:rsidR="000553F8" w:rsidRPr="00022D88">
        <w:rPr>
          <w:szCs w:val="28"/>
        </w:rPr>
        <w:t>подзон</w:t>
      </w:r>
      <w:r w:rsidR="00F233DC">
        <w:rPr>
          <w:szCs w:val="28"/>
        </w:rPr>
        <w:t>е</w:t>
      </w:r>
      <w:proofErr w:type="spellEnd"/>
      <w:r w:rsidR="000553F8" w:rsidRPr="00022D88">
        <w:rPr>
          <w:szCs w:val="28"/>
        </w:rPr>
        <w:t xml:space="preserve"> специализир</w:t>
      </w:r>
      <w:r w:rsidR="000553F8" w:rsidRPr="00022D88">
        <w:rPr>
          <w:szCs w:val="28"/>
        </w:rPr>
        <w:t>о</w:t>
      </w:r>
      <w:r w:rsidR="000553F8" w:rsidRPr="00022D88">
        <w:rPr>
          <w:szCs w:val="28"/>
        </w:rPr>
        <w:t>ванной средне- и многоэтажной общественной застройки (ОД-4.2)</w:t>
      </w:r>
      <w:r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>квартале 321.01.01.01 сохранятся многоэтажная жилая з</w:t>
      </w:r>
      <w:r>
        <w:rPr>
          <w:szCs w:val="28"/>
        </w:rPr>
        <w:t>а</w:t>
      </w:r>
      <w:r>
        <w:rPr>
          <w:szCs w:val="28"/>
        </w:rPr>
        <w:t xml:space="preserve">стройка, </w:t>
      </w:r>
      <w:r w:rsidR="001A5222">
        <w:rPr>
          <w:szCs w:val="28"/>
        </w:rPr>
        <w:t>м</w:t>
      </w:r>
      <w:r w:rsidR="001A5222" w:rsidRPr="001A5222">
        <w:rPr>
          <w:szCs w:val="28"/>
        </w:rPr>
        <w:t xml:space="preserve">униципальное </w:t>
      </w:r>
      <w:r w:rsidR="00D34CF7">
        <w:rPr>
          <w:szCs w:val="28"/>
        </w:rPr>
        <w:t>казенное</w:t>
      </w:r>
      <w:r w:rsidR="001A5222" w:rsidRPr="001A5222">
        <w:rPr>
          <w:szCs w:val="28"/>
        </w:rPr>
        <w:t xml:space="preserve"> общеобразовательное учреждение </w:t>
      </w:r>
      <w:r w:rsidR="00D34CF7">
        <w:rPr>
          <w:szCs w:val="28"/>
        </w:rPr>
        <w:t>города</w:t>
      </w:r>
      <w:r w:rsidR="001A5222" w:rsidRPr="001A5222">
        <w:rPr>
          <w:szCs w:val="28"/>
        </w:rPr>
        <w:t xml:space="preserve"> Н</w:t>
      </w:r>
      <w:r w:rsidR="001A5222" w:rsidRPr="001A5222">
        <w:rPr>
          <w:szCs w:val="28"/>
        </w:rPr>
        <w:t>о</w:t>
      </w:r>
      <w:r w:rsidR="001A5222" w:rsidRPr="001A5222">
        <w:rPr>
          <w:szCs w:val="28"/>
        </w:rPr>
        <w:t>восибирска «Средняя общеобразовательная школа № 66»</w:t>
      </w:r>
      <w:r>
        <w:rPr>
          <w:szCs w:val="28"/>
        </w:rPr>
        <w:t xml:space="preserve"> и </w:t>
      </w:r>
      <w:r w:rsidR="00022D88" w:rsidRPr="00022D88">
        <w:rPr>
          <w:szCs w:val="28"/>
        </w:rPr>
        <w:t>муниципальное казе</w:t>
      </w:r>
      <w:r w:rsidR="00022D88" w:rsidRPr="00022D88">
        <w:rPr>
          <w:szCs w:val="28"/>
        </w:rPr>
        <w:t>н</w:t>
      </w:r>
      <w:r w:rsidR="00022D88" w:rsidRPr="00022D88">
        <w:rPr>
          <w:szCs w:val="28"/>
        </w:rPr>
        <w:t xml:space="preserve">ное дошкольное образовательное учреждение </w:t>
      </w:r>
      <w:r w:rsidR="00D34CF7">
        <w:rPr>
          <w:szCs w:val="28"/>
        </w:rPr>
        <w:t xml:space="preserve">города Новосибирска </w:t>
      </w:r>
      <w:r w:rsidR="00022D88" w:rsidRPr="00022D88">
        <w:rPr>
          <w:szCs w:val="28"/>
        </w:rPr>
        <w:t>«</w:t>
      </w:r>
      <w:r w:rsidR="00022D88">
        <w:rPr>
          <w:szCs w:val="28"/>
        </w:rPr>
        <w:t>Д</w:t>
      </w:r>
      <w:r>
        <w:rPr>
          <w:szCs w:val="28"/>
        </w:rPr>
        <w:t>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домам, планир</w:t>
      </w:r>
      <w:r>
        <w:rPr>
          <w:szCs w:val="28"/>
        </w:rPr>
        <w:t>у</w:t>
      </w:r>
      <w:r>
        <w:rPr>
          <w:szCs w:val="28"/>
        </w:rPr>
        <w:t>ется строительство детского сада на 125 мест, который обеспечит нормативными местами индивидуальную жилую застройку между р</w:t>
      </w:r>
      <w:r w:rsidR="00022D88">
        <w:rPr>
          <w:szCs w:val="28"/>
        </w:rPr>
        <w:t>.</w:t>
      </w:r>
      <w:r>
        <w:rPr>
          <w:szCs w:val="28"/>
        </w:rPr>
        <w:t> Тулой и ул. 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 (за границами проектирования).</w:t>
      </w:r>
    </w:p>
    <w:p w:rsidR="003033F4" w:rsidRPr="00844CB0" w:rsidRDefault="00BB44D4" w:rsidP="00840BB2">
      <w:pPr>
        <w:rPr>
          <w:szCs w:val="28"/>
        </w:rPr>
      </w:pPr>
      <w:r>
        <w:rPr>
          <w:szCs w:val="28"/>
        </w:rPr>
        <w:t>Проектный б</w:t>
      </w:r>
      <w:r w:rsidR="003033F4" w:rsidRPr="00844CB0">
        <w:rPr>
          <w:szCs w:val="28"/>
        </w:rPr>
        <w:t xml:space="preserve">аланс </w:t>
      </w:r>
      <w:r>
        <w:rPr>
          <w:szCs w:val="28"/>
        </w:rPr>
        <w:t>проектируемой</w:t>
      </w:r>
      <w:r w:rsidR="003033F4" w:rsidRPr="00844CB0">
        <w:rPr>
          <w:szCs w:val="28"/>
        </w:rPr>
        <w:t xml:space="preserve"> территории представлен в таблице 2.</w:t>
      </w:r>
    </w:p>
    <w:p w:rsidR="003033F4" w:rsidRPr="00B93E71" w:rsidRDefault="003033F4" w:rsidP="00840BB2">
      <w:pPr>
        <w:rPr>
          <w:sz w:val="22"/>
          <w:szCs w:val="28"/>
        </w:rPr>
      </w:pPr>
    </w:p>
    <w:p w:rsidR="003033F4" w:rsidRPr="00844CB0" w:rsidRDefault="003033F4" w:rsidP="00840BB2">
      <w:pPr>
        <w:keepNext/>
        <w:ind w:firstLine="539"/>
        <w:jc w:val="right"/>
        <w:rPr>
          <w:b/>
          <w:szCs w:val="28"/>
        </w:rPr>
      </w:pPr>
      <w:r w:rsidRPr="00844CB0">
        <w:rPr>
          <w:szCs w:val="28"/>
        </w:rPr>
        <w:t>Таблица 2</w:t>
      </w:r>
    </w:p>
    <w:p w:rsidR="00B93E71" w:rsidRPr="00B93E71" w:rsidRDefault="00B93E71" w:rsidP="00840BB2">
      <w:pPr>
        <w:keepNext/>
        <w:ind w:firstLine="0"/>
        <w:jc w:val="center"/>
        <w:rPr>
          <w:sz w:val="22"/>
          <w:szCs w:val="28"/>
        </w:rPr>
      </w:pPr>
    </w:p>
    <w:p w:rsidR="003033F4" w:rsidRPr="00844CB0" w:rsidRDefault="00D34CF7" w:rsidP="00840BB2">
      <w:pPr>
        <w:keepNext/>
        <w:ind w:firstLine="0"/>
        <w:jc w:val="center"/>
        <w:rPr>
          <w:szCs w:val="28"/>
        </w:rPr>
      </w:pPr>
      <w:r>
        <w:rPr>
          <w:szCs w:val="28"/>
        </w:rPr>
        <w:t>Проектный б</w:t>
      </w:r>
      <w:r w:rsidR="00BB44D4">
        <w:rPr>
          <w:szCs w:val="28"/>
        </w:rPr>
        <w:t>аланс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проектируемой</w:t>
      </w:r>
      <w:proofErr w:type="gramEnd"/>
      <w:r w:rsidR="003033F4" w:rsidRPr="00844CB0">
        <w:rPr>
          <w:szCs w:val="28"/>
        </w:rPr>
        <w:t xml:space="preserve"> территорий</w:t>
      </w:r>
    </w:p>
    <w:p w:rsidR="00DA35C6" w:rsidRPr="00856F8E" w:rsidRDefault="00DA35C6" w:rsidP="00840BB2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DA35C6" w:rsidRPr="00856F8E" w:rsidTr="00DA35C6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>№</w:t>
            </w:r>
          </w:p>
          <w:p w:rsidR="00DA35C6" w:rsidRPr="00DB20AE" w:rsidRDefault="00DA35C6" w:rsidP="00840BB2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34CF7" w:rsidP="00840BB2">
            <w:pPr>
              <w:ind w:firstLine="0"/>
              <w:jc w:val="center"/>
            </w:pPr>
            <w:r>
              <w:t>Наименование территориальной зоны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DA35C6" w:rsidRPr="00DB20AE" w:rsidRDefault="00DA35C6" w:rsidP="00840BB2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DA35C6" w:rsidRPr="00DA35C6" w:rsidRDefault="00DA35C6" w:rsidP="00840BB2">
      <w:pPr>
        <w:rPr>
          <w:sz w:val="2"/>
          <w:szCs w:val="2"/>
        </w:rPr>
      </w:pPr>
      <w:bookmarkStart w:id="4" w:name="_Toc40650437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DA35C6" w:rsidRPr="000E027A" w:rsidTr="00C51F59">
        <w:trPr>
          <w:tblHeader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озеленения (Р-2)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25,16</w:t>
            </w:r>
          </w:p>
        </w:tc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34CF7" w:rsidP="00C51F5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4,34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делового, общественного и коммерческ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назначения (ОД-1)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10,78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1,86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proofErr w:type="spellStart"/>
            <w:r w:rsidRPr="00077BA8">
              <w:rPr>
                <w:szCs w:val="24"/>
              </w:rPr>
              <w:t>Подзона</w:t>
            </w:r>
            <w:proofErr w:type="spellEnd"/>
            <w:r w:rsidRPr="00077BA8">
              <w:rPr>
                <w:szCs w:val="24"/>
              </w:rPr>
              <w:t xml:space="preserve"> специализированной средне- и мн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гоэтажной общественной застройки </w:t>
            </w:r>
            <w:r w:rsidRPr="00077BA8">
              <w:rPr>
                <w:bCs/>
                <w:szCs w:val="24"/>
              </w:rPr>
              <w:t>(ОД-4.2)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60,38</w:t>
            </w:r>
          </w:p>
        </w:tc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1E2470" w:rsidP="00C51F5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10,41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го, основного общего и среднего общего обр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зования (ОД-5)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0,42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1E2470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мами </w:t>
            </w:r>
            <w:r w:rsidRPr="00077BA8">
              <w:rPr>
                <w:bCs/>
                <w:szCs w:val="24"/>
              </w:rPr>
              <w:t>(Ж-4)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3,21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0,55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производственных объектов с различн</w:t>
            </w:r>
            <w:r w:rsidRPr="00077BA8">
              <w:rPr>
                <w:szCs w:val="24"/>
              </w:rPr>
              <w:t>ы</w:t>
            </w:r>
            <w:r w:rsidRPr="00077BA8">
              <w:rPr>
                <w:szCs w:val="24"/>
              </w:rPr>
              <w:t>ми нормативами воздействия на окружающую среду (П-1)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154,41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26,62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7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объектов</w:t>
            </w:r>
            <w:r w:rsidR="00C51F59">
              <w:rPr>
                <w:szCs w:val="24"/>
              </w:rPr>
              <w:t xml:space="preserve">         </w:t>
            </w:r>
            <w:r w:rsidRPr="00077BA8">
              <w:rPr>
                <w:szCs w:val="24"/>
              </w:rPr>
              <w:t>(П-2)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137,52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23,72</w:t>
            </w:r>
          </w:p>
        </w:tc>
      </w:tr>
      <w:tr w:rsidR="00DA35C6" w:rsidRPr="000E027A" w:rsidTr="00C51F59">
        <w:trPr>
          <w:cantSplit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рожного транспорта (ИТ-1)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50,21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8,65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бильного, речного, воздушного транспорта, метрополитена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(ИТ-2)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0,43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улично-дорожной сети (ИТ-3)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87,61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15,11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  <w:r w:rsidRPr="00077BA8">
              <w:rPr>
                <w:szCs w:val="24"/>
              </w:rPr>
              <w:br/>
              <w:t>(ИТ-4)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1,63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0,28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 (С-1)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35,71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6,16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объектов и территорий (С-3)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1,45</w:t>
            </w:r>
          </w:p>
        </w:tc>
      </w:tr>
      <w:tr w:rsidR="00DA35C6" w:rsidRPr="00856F8E" w:rsidTr="00C51F59">
        <w:trPr>
          <w:trHeight w:val="73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35C6" w:rsidRPr="00077BA8" w:rsidRDefault="00DA35C6" w:rsidP="00840BB2">
            <w:pPr>
              <w:jc w:val="center"/>
              <w:rPr>
                <w:szCs w:val="24"/>
              </w:rPr>
            </w:pPr>
          </w:p>
        </w:tc>
        <w:tc>
          <w:tcPr>
            <w:tcW w:w="5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DA35C6" w:rsidRDefault="00DA35C6" w:rsidP="00840BB2">
      <w:pPr>
        <w:pStyle w:val="Sf4"/>
        <w:ind w:firstLine="0"/>
        <w:jc w:val="center"/>
        <w:rPr>
          <w:b/>
        </w:rPr>
      </w:pPr>
    </w:p>
    <w:p w:rsidR="00C51F59" w:rsidRDefault="003033F4" w:rsidP="00840BB2">
      <w:pPr>
        <w:pStyle w:val="Sf4"/>
        <w:ind w:firstLine="0"/>
        <w:jc w:val="center"/>
        <w:rPr>
          <w:b/>
        </w:rPr>
      </w:pPr>
      <w:r>
        <w:rPr>
          <w:b/>
        </w:rPr>
        <w:t>2.2.</w:t>
      </w:r>
      <w:r w:rsidR="00C51F59">
        <w:rPr>
          <w:b/>
        </w:rPr>
        <w:t> </w:t>
      </w:r>
      <w:r w:rsidRPr="00A46027">
        <w:rPr>
          <w:b/>
        </w:rPr>
        <w:t xml:space="preserve">Развитие улично-дорожной сети и системы </w:t>
      </w:r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транспортного обслуживания</w:t>
      </w:r>
      <w:bookmarkEnd w:id="4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>Протяженность улично-дорожной сети в границах проекта планировки с</w:t>
      </w:r>
      <w:r w:rsidRPr="00173E34">
        <w:rPr>
          <w:szCs w:val="28"/>
        </w:rPr>
        <w:t>о</w:t>
      </w:r>
      <w:r w:rsidRPr="00173E34">
        <w:rPr>
          <w:szCs w:val="28"/>
        </w:rPr>
        <w:t xml:space="preserve">ставит </w:t>
      </w:r>
      <w:r>
        <w:rPr>
          <w:szCs w:val="28"/>
        </w:rPr>
        <w:t>24</w:t>
      </w:r>
      <w:r w:rsidRPr="00173E34">
        <w:rPr>
          <w:szCs w:val="28"/>
        </w:rPr>
        <w:t>,</w:t>
      </w:r>
      <w:r>
        <w:rPr>
          <w:szCs w:val="28"/>
        </w:rPr>
        <w:t>66</w:t>
      </w:r>
      <w:r w:rsidRPr="00173E34">
        <w:rPr>
          <w:szCs w:val="28"/>
        </w:rPr>
        <w:t> км, из них:</w:t>
      </w: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>1</w:t>
      </w:r>
      <w:r w:rsidRPr="00173E34">
        <w:rPr>
          <w:szCs w:val="28"/>
        </w:rPr>
        <w:t>,</w:t>
      </w:r>
      <w:r>
        <w:rPr>
          <w:szCs w:val="28"/>
        </w:rPr>
        <w:t>85</w:t>
      </w:r>
      <w:r w:rsidRPr="00173E34">
        <w:rPr>
          <w:szCs w:val="28"/>
        </w:rPr>
        <w:t> км;</w:t>
      </w: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>магистральные улицы общегородского значения регулируемого дви</w:t>
      </w:r>
      <w:r>
        <w:rPr>
          <w:szCs w:val="28"/>
        </w:rPr>
        <w:t>жения</w:t>
      </w:r>
      <w:r w:rsidRPr="00173E34">
        <w:rPr>
          <w:szCs w:val="28"/>
        </w:rPr>
        <w:t xml:space="preserve"> – </w:t>
      </w:r>
      <w:r>
        <w:rPr>
          <w:szCs w:val="28"/>
        </w:rPr>
        <w:t>8</w:t>
      </w:r>
      <w:r w:rsidRPr="00173E34">
        <w:rPr>
          <w:szCs w:val="28"/>
        </w:rPr>
        <w:t>,</w:t>
      </w:r>
      <w:r>
        <w:rPr>
          <w:szCs w:val="28"/>
        </w:rPr>
        <w:t>49</w:t>
      </w:r>
      <w:r w:rsidRPr="00173E34">
        <w:rPr>
          <w:szCs w:val="28"/>
        </w:rPr>
        <w:t> км;</w:t>
      </w: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 xml:space="preserve">улицы и </w:t>
      </w:r>
      <w:r>
        <w:rPr>
          <w:szCs w:val="28"/>
        </w:rPr>
        <w:t xml:space="preserve">дороги научно-производственных, промышленных и коммунально-складских районов </w:t>
      </w:r>
      <w:r w:rsidRPr="00173E34">
        <w:rPr>
          <w:szCs w:val="28"/>
        </w:rPr>
        <w:t xml:space="preserve">– </w:t>
      </w:r>
      <w:r>
        <w:rPr>
          <w:szCs w:val="28"/>
        </w:rPr>
        <w:t>14</w:t>
      </w:r>
      <w:r w:rsidRPr="00173E34">
        <w:rPr>
          <w:szCs w:val="28"/>
        </w:rPr>
        <w:t>,</w:t>
      </w:r>
      <w:r>
        <w:rPr>
          <w:szCs w:val="28"/>
        </w:rPr>
        <w:t>32</w:t>
      </w:r>
      <w:r w:rsidRPr="00173E34">
        <w:rPr>
          <w:szCs w:val="28"/>
        </w:rPr>
        <w:t> км.</w:t>
      </w:r>
    </w:p>
    <w:p w:rsidR="003033F4" w:rsidRDefault="003033F4" w:rsidP="00840BB2">
      <w:pPr>
        <w:rPr>
          <w:szCs w:val="28"/>
        </w:rPr>
      </w:pPr>
      <w:r w:rsidRPr="009430CF">
        <w:rPr>
          <w:szCs w:val="28"/>
        </w:rPr>
        <w:t xml:space="preserve">Плотность улично-дорожной сети района – </w:t>
      </w:r>
      <w:r>
        <w:rPr>
          <w:szCs w:val="28"/>
        </w:rPr>
        <w:t>4</w:t>
      </w:r>
      <w:r w:rsidRPr="009430CF">
        <w:rPr>
          <w:szCs w:val="28"/>
        </w:rPr>
        <w:t>,</w:t>
      </w:r>
      <w:r>
        <w:rPr>
          <w:szCs w:val="28"/>
        </w:rPr>
        <w:t>25 </w:t>
      </w:r>
      <w:r w:rsidRPr="009430CF">
        <w:rPr>
          <w:szCs w:val="28"/>
        </w:rPr>
        <w:t>км/кв. км.</w:t>
      </w:r>
    </w:p>
    <w:p w:rsidR="003033F4" w:rsidRPr="003509D4" w:rsidRDefault="003033F4" w:rsidP="00840BB2">
      <w:pPr>
        <w:rPr>
          <w:szCs w:val="28"/>
        </w:rPr>
      </w:pPr>
      <w:r w:rsidRPr="00B17EAE">
        <w:rPr>
          <w:szCs w:val="28"/>
        </w:rPr>
        <w:t>К магистральным улицам общегородского значения непрерывного движ</w:t>
      </w:r>
      <w:r w:rsidRPr="00B17EAE">
        <w:rPr>
          <w:szCs w:val="28"/>
        </w:rPr>
        <w:t>е</w:t>
      </w:r>
      <w:r w:rsidRPr="00B17EAE">
        <w:rPr>
          <w:szCs w:val="28"/>
        </w:rPr>
        <w:t>ния в границах проектируемой территории относится ул. </w:t>
      </w:r>
      <w:proofErr w:type="spellStart"/>
      <w:r w:rsidRPr="00B17EAE">
        <w:rPr>
          <w:szCs w:val="28"/>
        </w:rPr>
        <w:t>Хилокская</w:t>
      </w:r>
      <w:proofErr w:type="spellEnd"/>
      <w:r w:rsidRPr="00B17EAE">
        <w:rPr>
          <w:szCs w:val="28"/>
        </w:rPr>
        <w:t>.</w:t>
      </w:r>
      <w:r>
        <w:rPr>
          <w:szCs w:val="28"/>
        </w:rPr>
        <w:t xml:space="preserve"> </w:t>
      </w:r>
      <w:r w:rsidRPr="003509D4">
        <w:rPr>
          <w:szCs w:val="28"/>
        </w:rPr>
        <w:t>В местах п</w:t>
      </w:r>
      <w:r w:rsidRPr="003509D4">
        <w:rPr>
          <w:szCs w:val="28"/>
        </w:rPr>
        <w:t>е</w:t>
      </w:r>
      <w:r w:rsidRPr="003509D4">
        <w:rPr>
          <w:szCs w:val="28"/>
        </w:rPr>
        <w:t>ресечени</w:t>
      </w:r>
      <w:r>
        <w:rPr>
          <w:szCs w:val="28"/>
        </w:rPr>
        <w:t>я</w:t>
      </w:r>
      <w:r w:rsidRPr="003509D4">
        <w:rPr>
          <w:szCs w:val="28"/>
        </w:rPr>
        <w:t xml:space="preserve"> с магистральными улицами общегородского значения регулируемого движения </w:t>
      </w:r>
      <w:proofErr w:type="spellStart"/>
      <w:r w:rsidRPr="003509D4">
        <w:rPr>
          <w:szCs w:val="28"/>
        </w:rPr>
        <w:t>Толмачевским</w:t>
      </w:r>
      <w:proofErr w:type="spellEnd"/>
      <w:r w:rsidRPr="003509D4">
        <w:rPr>
          <w:szCs w:val="28"/>
        </w:rPr>
        <w:t xml:space="preserve"> шоссе и ул. Петухова проектом предлагаются мног</w:t>
      </w:r>
      <w:r w:rsidRPr="003509D4">
        <w:rPr>
          <w:szCs w:val="28"/>
        </w:rPr>
        <w:t>о</w:t>
      </w:r>
      <w:r w:rsidRPr="003509D4">
        <w:rPr>
          <w:szCs w:val="28"/>
        </w:rPr>
        <w:t>уровневые транспортные развязки.</w:t>
      </w:r>
    </w:p>
    <w:p w:rsidR="003033F4" w:rsidRDefault="003033F4" w:rsidP="00840BB2">
      <w:pPr>
        <w:rPr>
          <w:szCs w:val="28"/>
        </w:rPr>
      </w:pPr>
      <w:r w:rsidRPr="00D46C38">
        <w:rPr>
          <w:szCs w:val="28"/>
        </w:rPr>
        <w:t>Пешеходные переходы через ул. </w:t>
      </w:r>
      <w:proofErr w:type="spellStart"/>
      <w:r w:rsidRPr="00D46C38">
        <w:rPr>
          <w:szCs w:val="28"/>
        </w:rPr>
        <w:t>Хилокскую</w:t>
      </w:r>
      <w:proofErr w:type="spellEnd"/>
      <w:r w:rsidRPr="00D46C38">
        <w:rPr>
          <w:szCs w:val="28"/>
        </w:rPr>
        <w:t xml:space="preserve"> осуществляются в разных уровнях с проезжей частью по эстакадным переходам. Кроме того, предусмотр</w:t>
      </w:r>
      <w:r w:rsidRPr="00D46C38">
        <w:rPr>
          <w:szCs w:val="28"/>
        </w:rPr>
        <w:t>е</w:t>
      </w:r>
      <w:r w:rsidRPr="00D46C38">
        <w:rPr>
          <w:szCs w:val="28"/>
        </w:rPr>
        <w:t xml:space="preserve">ны надземные пешеходные переходы через </w:t>
      </w:r>
      <w:proofErr w:type="spellStart"/>
      <w:r w:rsidRPr="00D46C38">
        <w:rPr>
          <w:szCs w:val="28"/>
        </w:rPr>
        <w:t>Толмачевское</w:t>
      </w:r>
      <w:proofErr w:type="spellEnd"/>
      <w:r w:rsidRPr="00D46C38">
        <w:rPr>
          <w:szCs w:val="28"/>
        </w:rPr>
        <w:t xml:space="preserve"> шоссе у железнодоро</w:t>
      </w:r>
      <w:r w:rsidRPr="00D46C38">
        <w:rPr>
          <w:szCs w:val="28"/>
        </w:rPr>
        <w:t>ж</w:t>
      </w:r>
      <w:r w:rsidRPr="00D46C38">
        <w:rPr>
          <w:szCs w:val="28"/>
        </w:rPr>
        <w:t>ных станций.</w:t>
      </w:r>
    </w:p>
    <w:p w:rsidR="003033F4" w:rsidRPr="005A6A3A" w:rsidRDefault="003033F4" w:rsidP="00840BB2">
      <w:pPr>
        <w:rPr>
          <w:szCs w:val="28"/>
        </w:rPr>
      </w:pPr>
      <w:r w:rsidRPr="005A6A3A">
        <w:rPr>
          <w:szCs w:val="28"/>
        </w:rPr>
        <w:t>Структур</w:t>
      </w:r>
      <w:r>
        <w:rPr>
          <w:szCs w:val="28"/>
        </w:rPr>
        <w:t>у</w:t>
      </w:r>
      <w:r w:rsidRPr="005A6A3A">
        <w:rPr>
          <w:szCs w:val="28"/>
        </w:rPr>
        <w:t xml:space="preserve"> общественного транспорта проектируемого района </w:t>
      </w:r>
      <w:r>
        <w:rPr>
          <w:szCs w:val="28"/>
        </w:rPr>
        <w:t>дополнят н</w:t>
      </w:r>
      <w:r>
        <w:rPr>
          <w:szCs w:val="28"/>
        </w:rPr>
        <w:t>о</w:t>
      </w:r>
      <w:r>
        <w:rPr>
          <w:szCs w:val="28"/>
        </w:rPr>
        <w:t xml:space="preserve">вые виды </w:t>
      </w:r>
      <w:r w:rsidRPr="00173E34">
        <w:rPr>
          <w:szCs w:val="28"/>
        </w:rPr>
        <w:t>–</w:t>
      </w:r>
      <w:r>
        <w:rPr>
          <w:szCs w:val="28"/>
        </w:rPr>
        <w:t xml:space="preserve"> троллейбус и скоростной трамвай.</w:t>
      </w:r>
    </w:p>
    <w:p w:rsidR="003033F4" w:rsidRPr="00D43503" w:rsidRDefault="003033F4" w:rsidP="00840BB2">
      <w:pPr>
        <w:rPr>
          <w:szCs w:val="28"/>
        </w:rPr>
      </w:pPr>
      <w:r w:rsidRPr="005A6A3A">
        <w:rPr>
          <w:szCs w:val="28"/>
        </w:rPr>
        <w:t xml:space="preserve">Протяженность линий общественного пассажирского транспорта составит </w:t>
      </w:r>
      <w:r w:rsidRPr="00D43503">
        <w:rPr>
          <w:szCs w:val="28"/>
        </w:rPr>
        <w:t>15,93 км, в том числе:</w:t>
      </w:r>
    </w:p>
    <w:p w:rsidR="003033F4" w:rsidRPr="00D43503" w:rsidRDefault="003033F4" w:rsidP="00840BB2">
      <w:pPr>
        <w:rPr>
          <w:szCs w:val="28"/>
        </w:rPr>
      </w:pPr>
      <w:r w:rsidRPr="00D43503">
        <w:rPr>
          <w:szCs w:val="28"/>
        </w:rPr>
        <w:t>автобуса – 8,47 км;</w:t>
      </w:r>
    </w:p>
    <w:p w:rsidR="003033F4" w:rsidRPr="00D43503" w:rsidRDefault="003033F4" w:rsidP="00840BB2">
      <w:pPr>
        <w:rPr>
          <w:szCs w:val="28"/>
        </w:rPr>
      </w:pPr>
      <w:r w:rsidRPr="00D43503">
        <w:rPr>
          <w:szCs w:val="28"/>
        </w:rPr>
        <w:t>троллейбуса – 1,46 км;</w:t>
      </w:r>
    </w:p>
    <w:p w:rsidR="003033F4" w:rsidRPr="00D43503" w:rsidRDefault="003033F4" w:rsidP="00840BB2">
      <w:pPr>
        <w:rPr>
          <w:szCs w:val="28"/>
        </w:rPr>
      </w:pPr>
      <w:r w:rsidRPr="00D43503">
        <w:rPr>
          <w:szCs w:val="28"/>
        </w:rPr>
        <w:t>трамвая скоростного – 2 км;</w:t>
      </w:r>
    </w:p>
    <w:p w:rsidR="003033F4" w:rsidRDefault="003033F4" w:rsidP="00840BB2">
      <w:pPr>
        <w:rPr>
          <w:szCs w:val="28"/>
        </w:rPr>
      </w:pPr>
      <w:r w:rsidRPr="00D43503">
        <w:rPr>
          <w:szCs w:val="28"/>
        </w:rPr>
        <w:t>железной дороги – 4 км.</w:t>
      </w:r>
    </w:p>
    <w:p w:rsidR="003033F4" w:rsidRDefault="003033F4" w:rsidP="00840BB2">
      <w:pPr>
        <w:rPr>
          <w:szCs w:val="28"/>
        </w:rPr>
      </w:pPr>
      <w:r w:rsidRPr="00BD3017">
        <w:rPr>
          <w:szCs w:val="28"/>
        </w:rPr>
        <w:lastRenderedPageBreak/>
        <w:t>Мар</w:t>
      </w:r>
      <w:r>
        <w:rPr>
          <w:szCs w:val="28"/>
        </w:rPr>
        <w:t>шруты автобуса предусмотрены по магистральным улицам</w:t>
      </w:r>
      <w:r w:rsidRPr="00BD3017">
        <w:rPr>
          <w:szCs w:val="28"/>
        </w:rPr>
        <w:t xml:space="preserve">. Проектом предусмотрено продление троллейбусной линии по </w:t>
      </w:r>
      <w:r>
        <w:rPr>
          <w:szCs w:val="28"/>
        </w:rPr>
        <w:t>ул. Петухова</w:t>
      </w:r>
      <w:r w:rsidRPr="00BD3017"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 w:rsidRPr="00AB0021">
        <w:rPr>
          <w:szCs w:val="28"/>
        </w:rPr>
        <w:t>В поперечнике ул. Петухова, ул. </w:t>
      </w:r>
      <w:proofErr w:type="spellStart"/>
      <w:r w:rsidRPr="00AB0021">
        <w:rPr>
          <w:szCs w:val="28"/>
        </w:rPr>
        <w:t>Хилокской</w:t>
      </w:r>
      <w:proofErr w:type="spellEnd"/>
      <w:r w:rsidRPr="00AB0021">
        <w:rPr>
          <w:szCs w:val="28"/>
        </w:rPr>
        <w:t xml:space="preserve"> предусмотрено размещение обособленного полотна линии скоростного трамвая с выходом на смежные терр</w:t>
      </w:r>
      <w:r w:rsidRPr="00AB0021">
        <w:rPr>
          <w:szCs w:val="28"/>
        </w:rPr>
        <w:t>и</w:t>
      </w:r>
      <w:r w:rsidRPr="00AB0021">
        <w:rPr>
          <w:szCs w:val="28"/>
        </w:rPr>
        <w:t>тории.</w:t>
      </w:r>
    </w:p>
    <w:p w:rsidR="003033F4" w:rsidRPr="0095364E" w:rsidRDefault="003033F4" w:rsidP="00840BB2">
      <w:pPr>
        <w:rPr>
          <w:szCs w:val="28"/>
        </w:rPr>
      </w:pPr>
      <w:r w:rsidRPr="0095364E">
        <w:rPr>
          <w:szCs w:val="28"/>
        </w:rPr>
        <w:t>Парк автотранспорта в проектируемом районе предполагает строительство гаражей, паркингов, открытых стоянок, станций техобслуживания и автозапр</w:t>
      </w:r>
      <w:r w:rsidRPr="0095364E">
        <w:rPr>
          <w:szCs w:val="28"/>
        </w:rPr>
        <w:t>а</w:t>
      </w:r>
      <w:r w:rsidRPr="0095364E">
        <w:rPr>
          <w:szCs w:val="28"/>
        </w:rPr>
        <w:t>вочных станций.</w:t>
      </w:r>
    </w:p>
    <w:p w:rsidR="003033F4" w:rsidRDefault="003033F4" w:rsidP="00840BB2">
      <w:pPr>
        <w:rPr>
          <w:szCs w:val="28"/>
        </w:rPr>
      </w:pPr>
      <w:r w:rsidRPr="0095364E">
        <w:rPr>
          <w:szCs w:val="28"/>
        </w:rPr>
        <w:t>Крупные паркинги располагаются в комплексе с торговыми и обществе</w:t>
      </w:r>
      <w:r w:rsidRPr="0095364E">
        <w:rPr>
          <w:szCs w:val="28"/>
        </w:rPr>
        <w:t>н</w:t>
      </w:r>
      <w:r w:rsidRPr="0095364E">
        <w:rPr>
          <w:szCs w:val="28"/>
        </w:rPr>
        <w:t>ными зданиями.</w:t>
      </w:r>
      <w:r>
        <w:rPr>
          <w:szCs w:val="28"/>
        </w:rPr>
        <w:t xml:space="preserve"> </w:t>
      </w:r>
      <w:proofErr w:type="spellStart"/>
      <w:r w:rsidRPr="0095364E">
        <w:rPr>
          <w:szCs w:val="28"/>
        </w:rPr>
        <w:t>Манежно-боксовые</w:t>
      </w:r>
      <w:proofErr w:type="spellEnd"/>
      <w:r w:rsidRPr="0095364E">
        <w:rPr>
          <w:szCs w:val="28"/>
        </w:rPr>
        <w:t xml:space="preserve"> гара</w:t>
      </w:r>
      <w:r>
        <w:rPr>
          <w:szCs w:val="28"/>
        </w:rPr>
        <w:t xml:space="preserve">жи располагаются в </w:t>
      </w:r>
      <w:r w:rsidR="00162E02">
        <w:rPr>
          <w:szCs w:val="28"/>
        </w:rPr>
        <w:t xml:space="preserve">зоне </w:t>
      </w:r>
      <w:r w:rsidR="00162E02">
        <w:t>производстве</w:t>
      </w:r>
      <w:r w:rsidR="00162E02">
        <w:t>н</w:t>
      </w:r>
      <w:r w:rsidR="00162E02">
        <w:t>ных</w:t>
      </w:r>
      <w:r w:rsidR="00162E02" w:rsidRPr="00EF3AF3">
        <w:t xml:space="preserve"> объект</w:t>
      </w:r>
      <w:r w:rsidR="00162E02">
        <w:t>ов</w:t>
      </w:r>
      <w:r w:rsidR="00162E02" w:rsidRPr="00EF3AF3">
        <w:t xml:space="preserve"> с различными нормативами воздействия на окружающую среду </w:t>
      </w:r>
      <w:r w:rsidR="00162E02">
        <w:t xml:space="preserve">   </w:t>
      </w:r>
      <w:r w:rsidR="00162E02" w:rsidRPr="00EF3AF3">
        <w:t>(П-1)</w:t>
      </w:r>
      <w:r w:rsidR="00162E02">
        <w:t xml:space="preserve"> </w:t>
      </w:r>
      <w:r w:rsidRPr="0095364E">
        <w:rPr>
          <w:szCs w:val="28"/>
        </w:rPr>
        <w:t xml:space="preserve">и </w:t>
      </w:r>
      <w:r w:rsidR="00162E02">
        <w:rPr>
          <w:szCs w:val="28"/>
        </w:rPr>
        <w:t xml:space="preserve">зоне </w:t>
      </w:r>
      <w:r w:rsidR="00162E02" w:rsidRPr="00EF3AF3">
        <w:t>коммунальны</w:t>
      </w:r>
      <w:r w:rsidR="00162E02">
        <w:t>х</w:t>
      </w:r>
      <w:r w:rsidR="00162E02" w:rsidRPr="00EF3AF3">
        <w:t xml:space="preserve"> и складски</w:t>
      </w:r>
      <w:r w:rsidR="00162E02">
        <w:t>х</w:t>
      </w:r>
      <w:r w:rsidR="00162E02" w:rsidRPr="00EF3AF3">
        <w:t xml:space="preserve"> объект</w:t>
      </w:r>
      <w:r w:rsidR="00162E02">
        <w:t>ов</w:t>
      </w:r>
      <w:r w:rsidR="00162E02" w:rsidRPr="00EF3AF3">
        <w:t xml:space="preserve"> (П-2)</w:t>
      </w:r>
      <w:r w:rsidR="00162E02">
        <w:t>.</w:t>
      </w:r>
      <w:r w:rsidRPr="0095364E">
        <w:rPr>
          <w:szCs w:val="28"/>
        </w:rPr>
        <w:t xml:space="preserve"> Предусмотрены откр</w:t>
      </w:r>
      <w:r w:rsidRPr="0095364E">
        <w:rPr>
          <w:szCs w:val="28"/>
        </w:rPr>
        <w:t>ы</w:t>
      </w:r>
      <w:r w:rsidRPr="0095364E">
        <w:rPr>
          <w:szCs w:val="28"/>
        </w:rPr>
        <w:t>тые автостоянки на специально выделенных террито</w:t>
      </w:r>
      <w:r>
        <w:rPr>
          <w:szCs w:val="28"/>
        </w:rPr>
        <w:t>риях.</w:t>
      </w:r>
    </w:p>
    <w:p w:rsidR="00162E02" w:rsidRDefault="00162E02" w:rsidP="00840BB2">
      <w:pPr>
        <w:rPr>
          <w:szCs w:val="28"/>
        </w:rPr>
      </w:pPr>
    </w:p>
    <w:p w:rsidR="00DB281F" w:rsidRDefault="00DB281F" w:rsidP="00840BB2">
      <w:pPr>
        <w:ind w:firstLine="0"/>
        <w:jc w:val="center"/>
        <w:rPr>
          <w:b/>
        </w:rPr>
      </w:pPr>
      <w:bookmarkStart w:id="5" w:name="_Toc406504375"/>
      <w:r w:rsidRPr="00006BF7">
        <w:rPr>
          <w:b/>
        </w:rPr>
        <w:t>2.</w:t>
      </w:r>
      <w:r>
        <w:rPr>
          <w:b/>
        </w:rPr>
        <w:t>3</w:t>
      </w:r>
      <w:r w:rsidRPr="00006BF7">
        <w:rPr>
          <w:b/>
        </w:rPr>
        <w:t xml:space="preserve">. Создание условий для беспрепятственного доступа </w:t>
      </w:r>
    </w:p>
    <w:p w:rsidR="00945251" w:rsidRDefault="00DB281F" w:rsidP="00840BB2">
      <w:pPr>
        <w:ind w:firstLine="0"/>
        <w:jc w:val="center"/>
        <w:rPr>
          <w:b/>
        </w:rPr>
      </w:pPr>
      <w:r w:rsidRPr="00006BF7">
        <w:rPr>
          <w:b/>
        </w:rPr>
        <w:t xml:space="preserve">инвалидов к объектам </w:t>
      </w:r>
      <w:proofErr w:type="gramStart"/>
      <w:r w:rsidRPr="00006BF7">
        <w:rPr>
          <w:b/>
        </w:rPr>
        <w:t>инженерной</w:t>
      </w:r>
      <w:proofErr w:type="gramEnd"/>
      <w:r w:rsidRPr="00006BF7">
        <w:rPr>
          <w:b/>
        </w:rPr>
        <w:t xml:space="preserve">, транспортной </w:t>
      </w:r>
    </w:p>
    <w:p w:rsidR="00DB281F" w:rsidRPr="00006BF7" w:rsidRDefault="00DB281F" w:rsidP="00840BB2">
      <w:pPr>
        <w:ind w:firstLine="0"/>
        <w:jc w:val="center"/>
        <w:rPr>
          <w:b/>
        </w:rPr>
      </w:pPr>
      <w:r w:rsidRPr="00006BF7">
        <w:rPr>
          <w:b/>
        </w:rPr>
        <w:t xml:space="preserve">и </w:t>
      </w:r>
      <w:proofErr w:type="gramStart"/>
      <w:r w:rsidRPr="00006BF7">
        <w:rPr>
          <w:b/>
        </w:rPr>
        <w:t>социальной</w:t>
      </w:r>
      <w:proofErr w:type="gramEnd"/>
      <w:r w:rsidRPr="00006BF7">
        <w:rPr>
          <w:b/>
        </w:rPr>
        <w:t xml:space="preserve"> инфраструктур</w:t>
      </w:r>
    </w:p>
    <w:p w:rsidR="00DB281F" w:rsidRPr="00FB5B48" w:rsidRDefault="00DB281F" w:rsidP="00840BB2"/>
    <w:p w:rsidR="00DB281F" w:rsidRPr="00FB5B48" w:rsidRDefault="00DB281F" w:rsidP="00840BB2">
      <w:r w:rsidRPr="00FB5B48">
        <w:t xml:space="preserve">В соответствии с законодательством Российской Федерации </w:t>
      </w:r>
      <w:r w:rsidR="00FB5B48" w:rsidRPr="00FB5B48">
        <w:t>проект</w:t>
      </w:r>
      <w:r w:rsidR="00FB5B48">
        <w:t>ом</w:t>
      </w:r>
      <w:r w:rsidR="00FB5B48" w:rsidRPr="00FB5B48">
        <w:t xml:space="preserve"> пл</w:t>
      </w:r>
      <w:r w:rsidR="00FB5B48" w:rsidRPr="00FB5B48">
        <w:t>а</w:t>
      </w:r>
      <w:r w:rsidR="00FB5B48" w:rsidRPr="00FB5B48">
        <w:t>нировки предусмотр</w:t>
      </w:r>
      <w:r w:rsidR="00FB5B48">
        <w:t>ено</w:t>
      </w:r>
      <w:r w:rsidRPr="00FB5B48">
        <w:t xml:space="preserve"> создание условий для беспрепятственного доступа инв</w:t>
      </w:r>
      <w:r w:rsidRPr="00FB5B48">
        <w:t>а</w:t>
      </w:r>
      <w:r w:rsidRPr="00FB5B48">
        <w:t>лидов к объектам социальной и транспортной инфраструктуры, средствам связи и информации.</w:t>
      </w:r>
    </w:p>
    <w:p w:rsidR="00FB5B48" w:rsidRDefault="00FB5B48" w:rsidP="00840BB2">
      <w:r>
        <w:t xml:space="preserve">В проекте планировки заложены решения, позволяющие на дальнейших стадиях проектирования обеспечить </w:t>
      </w:r>
      <w:r w:rsidRPr="00006BF7">
        <w:t>создание условий для беспрепятственного доступа инвалидов к объектам социальной и транспортной инфраструктуры, средствам связи и информации.</w:t>
      </w:r>
    </w:p>
    <w:p w:rsidR="00FB5B48" w:rsidRDefault="00FB5B48" w:rsidP="00840BB2">
      <w:r>
        <w:t>Для</w:t>
      </w:r>
      <w:r w:rsidRPr="00006BF7">
        <w:t xml:space="preserve"> формирования безопасной и удобной для инвалидов городской среды </w:t>
      </w:r>
      <w:r>
        <w:t xml:space="preserve">проектом планировки заложены </w:t>
      </w:r>
      <w:r w:rsidRPr="00006BF7">
        <w:t>услови</w:t>
      </w:r>
      <w:r>
        <w:t>я</w:t>
      </w:r>
      <w:r w:rsidRPr="00006BF7">
        <w:t xml:space="preserve"> для обеспечения беспрепятственной до</w:t>
      </w:r>
      <w:r w:rsidRPr="00006BF7">
        <w:t>с</w:t>
      </w:r>
      <w:r w:rsidRPr="00006BF7">
        <w:t>тупности объектов обслуживания в зонах застройки различного функционального назначения, зонах рекреации, а также в местах пользования транспортными ко</w:t>
      </w:r>
      <w:r w:rsidRPr="00006BF7">
        <w:t>м</w:t>
      </w:r>
      <w:r w:rsidRPr="00006BF7">
        <w:t>муникациями, сооружениями, устройств</w:t>
      </w:r>
      <w:r>
        <w:t xml:space="preserve">ами, пешеходными путями. </w:t>
      </w:r>
    </w:p>
    <w:p w:rsidR="00FB5B48" w:rsidRPr="00006BF7" w:rsidRDefault="00FB5B48" w:rsidP="00840BB2">
      <w:r>
        <w:t>Предусмотренные проектом планировки уклоны по улицам и проездам, о</w:t>
      </w:r>
      <w:r>
        <w:t>с</w:t>
      </w:r>
      <w:r>
        <w:t>новным путям пешеходного движения обеспечивают возможность доступа к ук</w:t>
      </w:r>
      <w:r>
        <w:t>а</w:t>
      </w:r>
      <w:r>
        <w:t>занным объектам</w:t>
      </w:r>
      <w:r w:rsidR="008944EF">
        <w:t>,</w:t>
      </w:r>
      <w:r>
        <w:t xml:space="preserve"> учитывают физические возможности маломобильных групп н</w:t>
      </w:r>
      <w:r>
        <w:t>а</w:t>
      </w:r>
      <w:r>
        <w:t>селения.  Проектные решения будут конкретизированы на дальней</w:t>
      </w:r>
      <w:r w:rsidR="008944EF">
        <w:t>ш</w:t>
      </w:r>
      <w:r>
        <w:t xml:space="preserve">их стадиях проектирования и </w:t>
      </w:r>
      <w:r w:rsidRPr="00006BF7">
        <w:t>направлены на повышение качества городской среды по крит</w:t>
      </w:r>
      <w:r w:rsidRPr="00006BF7">
        <w:t>е</w:t>
      </w:r>
      <w:r w:rsidRPr="00006BF7">
        <w:t>риям доступности, безопасности и комфортности.</w:t>
      </w:r>
    </w:p>
    <w:p w:rsidR="002466E7" w:rsidRDefault="002466E7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r>
        <w:rPr>
          <w:b/>
        </w:rPr>
        <w:t>2.</w:t>
      </w:r>
      <w:r w:rsidR="00DB281F">
        <w:rPr>
          <w:b/>
        </w:rPr>
        <w:t>4</w:t>
      </w:r>
      <w:r w:rsidR="006A78D4">
        <w:rPr>
          <w:b/>
        </w:rPr>
        <w:t>. </w:t>
      </w:r>
      <w:r w:rsidRPr="00A46027">
        <w:rPr>
          <w:b/>
        </w:rPr>
        <w:t>Развитие системы инженерно-технического обеспечения</w:t>
      </w:r>
      <w:bookmarkEnd w:id="5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6" w:name="_Toc406504376"/>
      <w:r>
        <w:rPr>
          <w:b/>
        </w:rPr>
        <w:t>2.</w:t>
      </w:r>
      <w:r w:rsidR="00DB281F">
        <w:rPr>
          <w:b/>
        </w:rPr>
        <w:t>4</w:t>
      </w:r>
      <w:r w:rsidR="006A78D4">
        <w:rPr>
          <w:b/>
        </w:rPr>
        <w:t>.1. </w:t>
      </w:r>
      <w:r w:rsidRPr="00A46027">
        <w:rPr>
          <w:b/>
        </w:rPr>
        <w:t>Водоснабжение</w:t>
      </w:r>
      <w:bookmarkEnd w:id="6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Водоснабжение территории промышленной зоны осуществляется от насо</w:t>
      </w:r>
      <w:r w:rsidRPr="00925AA5">
        <w:rPr>
          <w:szCs w:val="28"/>
        </w:rPr>
        <w:t>с</w:t>
      </w:r>
      <w:r w:rsidRPr="00925AA5">
        <w:rPr>
          <w:szCs w:val="28"/>
        </w:rPr>
        <w:t xml:space="preserve">но-фильтровальной станции </w:t>
      </w:r>
      <w:r w:rsidR="00C51F59">
        <w:rPr>
          <w:szCs w:val="28"/>
        </w:rPr>
        <w:t xml:space="preserve">(далее – НФС) </w:t>
      </w:r>
      <w:r w:rsidRPr="00925AA5">
        <w:rPr>
          <w:szCs w:val="28"/>
        </w:rPr>
        <w:t>НФС-1. Схема существующих вод</w:t>
      </w:r>
      <w:r w:rsidRPr="00925AA5">
        <w:rPr>
          <w:szCs w:val="28"/>
        </w:rPr>
        <w:t>о</w:t>
      </w:r>
      <w:r w:rsidRPr="00925AA5">
        <w:rPr>
          <w:szCs w:val="28"/>
        </w:rPr>
        <w:t>проводных сетей кольцевая, входит в состав второй зоны в Левобережной части города.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lastRenderedPageBreak/>
        <w:t>Для обеспечения возможности развития территории промышленной зоны</w:t>
      </w:r>
      <w:r>
        <w:rPr>
          <w:szCs w:val="28"/>
        </w:rPr>
        <w:t xml:space="preserve"> (П-1)</w:t>
      </w:r>
      <w:r w:rsidRPr="00925AA5">
        <w:rPr>
          <w:szCs w:val="28"/>
        </w:rPr>
        <w:t xml:space="preserve"> предусматривается строительство: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на территории НФС-1 дополнительного резервуара чистой воды объемом не менее 20000 куб.</w:t>
      </w:r>
      <w:r>
        <w:rPr>
          <w:szCs w:val="28"/>
        </w:rPr>
        <w:t> </w:t>
      </w:r>
      <w:r w:rsidRPr="00925AA5">
        <w:rPr>
          <w:szCs w:val="28"/>
        </w:rPr>
        <w:t>м;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водопровода Д 300</w:t>
      </w:r>
      <w:r>
        <w:rPr>
          <w:szCs w:val="28"/>
        </w:rPr>
        <w:t> </w:t>
      </w:r>
      <w:r w:rsidRPr="00925AA5">
        <w:rPr>
          <w:szCs w:val="28"/>
        </w:rPr>
        <w:t xml:space="preserve">мм по </w:t>
      </w:r>
      <w:proofErr w:type="spellStart"/>
      <w:r w:rsidRPr="00925AA5">
        <w:rPr>
          <w:szCs w:val="28"/>
        </w:rPr>
        <w:t>Толмачевскому</w:t>
      </w:r>
      <w:proofErr w:type="spellEnd"/>
      <w:r w:rsidRPr="00925AA5">
        <w:rPr>
          <w:szCs w:val="28"/>
        </w:rPr>
        <w:t xml:space="preserve"> шоссе от водовода Д 1000</w:t>
      </w:r>
      <w:r>
        <w:rPr>
          <w:szCs w:val="28"/>
        </w:rPr>
        <w:t> </w:t>
      </w:r>
      <w:r w:rsidRPr="00925AA5">
        <w:rPr>
          <w:szCs w:val="28"/>
        </w:rPr>
        <w:t>мм по ул. Связистов до водовода Д 800</w:t>
      </w:r>
      <w:r>
        <w:rPr>
          <w:szCs w:val="28"/>
        </w:rPr>
        <w:t> </w:t>
      </w:r>
      <w:r w:rsidRPr="00925AA5">
        <w:rPr>
          <w:szCs w:val="28"/>
        </w:rPr>
        <w:t>мм ТЭЦ-6;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Петухова от водопровода Д 500</w:t>
      </w:r>
      <w:r>
        <w:rPr>
          <w:szCs w:val="28"/>
        </w:rPr>
        <w:t> </w:t>
      </w:r>
      <w:r w:rsidRPr="00925AA5">
        <w:rPr>
          <w:szCs w:val="28"/>
        </w:rPr>
        <w:t>мм по ул. Петухова до 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</w:t>
      </w:r>
      <w:proofErr w:type="spellStart"/>
      <w:r w:rsidRPr="00925AA5">
        <w:rPr>
          <w:szCs w:val="28"/>
        </w:rPr>
        <w:t>Хилокской</w:t>
      </w:r>
      <w:proofErr w:type="spellEnd"/>
      <w:r w:rsidR="00C51F59">
        <w:rPr>
          <w:szCs w:val="28"/>
        </w:rPr>
        <w:t>.</w:t>
      </w:r>
    </w:p>
    <w:p w:rsidR="007C78D2" w:rsidRDefault="00C51F59" w:rsidP="00840BB2">
      <w:pPr>
        <w:rPr>
          <w:szCs w:val="28"/>
        </w:rPr>
      </w:pPr>
      <w:r>
        <w:rPr>
          <w:szCs w:val="28"/>
        </w:rPr>
        <w:t>П</w:t>
      </w:r>
      <w:r w:rsidR="003033F4" w:rsidRPr="00925AA5">
        <w:rPr>
          <w:szCs w:val="28"/>
        </w:rPr>
        <w:t>рокладка проектируемых магистральных водопроводных сетей пред</w:t>
      </w:r>
      <w:r w:rsidR="003033F4" w:rsidRPr="00925AA5">
        <w:rPr>
          <w:szCs w:val="28"/>
        </w:rPr>
        <w:t>у</w:t>
      </w:r>
      <w:r w:rsidR="003033F4" w:rsidRPr="00925AA5">
        <w:rPr>
          <w:szCs w:val="28"/>
        </w:rPr>
        <w:t>сматривается в инженерных технических коридорах, не включаемых в границы застройки.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Для всех планировочных кварталов расход воды остается без изменений.</w:t>
      </w:r>
      <w:r w:rsidR="007C78D2">
        <w:rPr>
          <w:szCs w:val="28"/>
        </w:rPr>
        <w:t xml:space="preserve"> </w:t>
      </w:r>
      <w:r w:rsidRPr="00925AA5">
        <w:rPr>
          <w:szCs w:val="28"/>
        </w:rPr>
        <w:t>Протяженность проектируемых магистральных сетей водоснабжения соста</w:t>
      </w:r>
      <w:r>
        <w:rPr>
          <w:szCs w:val="28"/>
        </w:rPr>
        <w:t>вит 4,8 </w:t>
      </w:r>
      <w:r w:rsidRPr="00925AA5">
        <w:rPr>
          <w:szCs w:val="28"/>
        </w:rPr>
        <w:t>км.</w:t>
      </w:r>
    </w:p>
    <w:p w:rsidR="00C51F59" w:rsidRDefault="00C51F59" w:rsidP="00840BB2">
      <w:pPr>
        <w:pStyle w:val="Sf4"/>
        <w:ind w:firstLine="0"/>
        <w:jc w:val="center"/>
        <w:rPr>
          <w:b/>
        </w:rPr>
      </w:pPr>
      <w:bookmarkStart w:id="7" w:name="_Toc406504377"/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4</w:t>
      </w:r>
      <w:r w:rsidRPr="00A46027">
        <w:rPr>
          <w:b/>
        </w:rPr>
        <w:t>.2. Водоотведение</w:t>
      </w:r>
      <w:bookmarkEnd w:id="7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Существующая система водоотведения охватывает средне- и многоэтажную жилую застройку, небольшую часть индивидуальной застройки и часть промы</w:t>
      </w:r>
      <w:r w:rsidRPr="00DE3374">
        <w:rPr>
          <w:szCs w:val="28"/>
        </w:rPr>
        <w:t>ш</w:t>
      </w:r>
      <w:r w:rsidRPr="00DE3374">
        <w:rPr>
          <w:szCs w:val="28"/>
        </w:rPr>
        <w:t>ленных предп</w:t>
      </w:r>
      <w:r>
        <w:rPr>
          <w:szCs w:val="28"/>
        </w:rPr>
        <w:t>риятий.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Для обеспечения возможности развития территории промышленной зоны предусматривается строительство</w:t>
      </w:r>
      <w:r w:rsidR="009C3D39">
        <w:rPr>
          <w:szCs w:val="28"/>
        </w:rPr>
        <w:t xml:space="preserve"> </w:t>
      </w:r>
      <w:r w:rsidRPr="00DE3374">
        <w:rPr>
          <w:szCs w:val="28"/>
        </w:rPr>
        <w:t xml:space="preserve">системы водоотведения промышленной зоны по </w:t>
      </w:r>
      <w:proofErr w:type="spellStart"/>
      <w:r w:rsidRPr="00DE3374">
        <w:rPr>
          <w:szCs w:val="28"/>
        </w:rPr>
        <w:t>Толмачевскому</w:t>
      </w:r>
      <w:proofErr w:type="spellEnd"/>
      <w:r w:rsidRPr="00DE3374">
        <w:rPr>
          <w:szCs w:val="28"/>
        </w:rPr>
        <w:t xml:space="preserve"> шоссе с подключением в коллектор Д 800</w:t>
      </w:r>
      <w:r>
        <w:rPr>
          <w:szCs w:val="28"/>
        </w:rPr>
        <w:t> </w:t>
      </w:r>
      <w:r w:rsidRPr="00DE3374">
        <w:rPr>
          <w:szCs w:val="28"/>
        </w:rPr>
        <w:t xml:space="preserve">мм по </w:t>
      </w:r>
      <w:proofErr w:type="spellStart"/>
      <w:r w:rsidRPr="00DE3374">
        <w:rPr>
          <w:szCs w:val="28"/>
        </w:rPr>
        <w:t>Толмачевск</w:t>
      </w:r>
      <w:r w:rsidRPr="00DE3374">
        <w:rPr>
          <w:szCs w:val="28"/>
        </w:rPr>
        <w:t>о</w:t>
      </w:r>
      <w:r w:rsidRPr="00DE3374">
        <w:rPr>
          <w:szCs w:val="28"/>
        </w:rPr>
        <w:t>му</w:t>
      </w:r>
      <w:proofErr w:type="spellEnd"/>
      <w:r w:rsidRPr="00DE3374">
        <w:rPr>
          <w:szCs w:val="28"/>
        </w:rPr>
        <w:t xml:space="preserve"> шоссе через канализационные насосные станции (далее</w:t>
      </w:r>
      <w:r>
        <w:rPr>
          <w:szCs w:val="28"/>
        </w:rPr>
        <w:t xml:space="preserve">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DE3374">
        <w:rPr>
          <w:szCs w:val="28"/>
        </w:rPr>
        <w:t>КНС).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Прокладка проектируемых магистральных канализационных сетей пред</w:t>
      </w:r>
      <w:r w:rsidRPr="00DE3374">
        <w:rPr>
          <w:szCs w:val="28"/>
        </w:rPr>
        <w:t>у</w:t>
      </w:r>
      <w:r w:rsidRPr="00DE3374">
        <w:rPr>
          <w:szCs w:val="28"/>
        </w:rPr>
        <w:t>сматривается в инженерных технических коридорах.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Для всех планировочных кварталов расход стоков остается без изменений.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Протяженность проектируемых магистральных сетей водоотведения сост</w:t>
      </w:r>
      <w:r w:rsidRPr="00DE3374">
        <w:rPr>
          <w:szCs w:val="28"/>
        </w:rPr>
        <w:t>а</w:t>
      </w:r>
      <w:r w:rsidRPr="00DE3374">
        <w:rPr>
          <w:szCs w:val="28"/>
        </w:rPr>
        <w:t xml:space="preserve">вит </w:t>
      </w:r>
      <w:r>
        <w:rPr>
          <w:szCs w:val="28"/>
        </w:rPr>
        <w:t>17 </w:t>
      </w:r>
      <w:r w:rsidRPr="00DE3374">
        <w:rPr>
          <w:szCs w:val="28"/>
        </w:rPr>
        <w:t>км.</w:t>
      </w:r>
    </w:p>
    <w:p w:rsidR="009C3D39" w:rsidRDefault="009C3D39" w:rsidP="00840BB2">
      <w:pPr>
        <w:pStyle w:val="Sf4"/>
        <w:ind w:firstLine="0"/>
        <w:jc w:val="center"/>
        <w:rPr>
          <w:b/>
        </w:rPr>
      </w:pPr>
      <w:bookmarkStart w:id="8" w:name="_Toc406504378"/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.3. </w:t>
      </w:r>
      <w:r w:rsidRPr="00A46027">
        <w:rPr>
          <w:b/>
        </w:rPr>
        <w:t>Теплоснабжение</w:t>
      </w:r>
      <w:bookmarkEnd w:id="8"/>
    </w:p>
    <w:p w:rsidR="00523C20" w:rsidRPr="00A46027" w:rsidRDefault="00523C20" w:rsidP="00840BB2">
      <w:pPr>
        <w:pStyle w:val="Sf4"/>
        <w:ind w:firstLine="0"/>
        <w:rPr>
          <w:b/>
        </w:rPr>
      </w:pPr>
    </w:p>
    <w:p w:rsidR="00523C20" w:rsidRDefault="003033F4" w:rsidP="00840BB2">
      <w:pPr>
        <w:rPr>
          <w:szCs w:val="28"/>
        </w:rPr>
      </w:pPr>
      <w:r w:rsidRPr="007A797F">
        <w:rPr>
          <w:szCs w:val="28"/>
        </w:rPr>
        <w:t>Источником теплоснабжения проектируем</w:t>
      </w:r>
      <w:r w:rsidR="0070043C">
        <w:rPr>
          <w:szCs w:val="28"/>
        </w:rPr>
        <w:t>ой территории</w:t>
      </w:r>
      <w:r w:rsidRPr="007A797F">
        <w:rPr>
          <w:szCs w:val="28"/>
        </w:rPr>
        <w:t xml:space="preserve"> </w:t>
      </w:r>
      <w:bookmarkStart w:id="9" w:name="_GoBack"/>
      <w:bookmarkEnd w:id="9"/>
      <w:r w:rsidRPr="007A797F">
        <w:rPr>
          <w:szCs w:val="28"/>
        </w:rPr>
        <w:t>является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электроцентраль </w:t>
      </w:r>
      <w:r w:rsidR="009C3D39">
        <w:rPr>
          <w:szCs w:val="28"/>
        </w:rPr>
        <w:t xml:space="preserve">(далее – ТЭЦ) </w:t>
      </w:r>
      <w:r w:rsidRPr="007A797F">
        <w:rPr>
          <w:szCs w:val="28"/>
        </w:rPr>
        <w:t xml:space="preserve">ТЭЦ-3 и Кировская районная котельная (далее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КРК). При этом часть производственных и коммунально-складских зон отаплив</w:t>
      </w:r>
      <w:r w:rsidRPr="007A797F">
        <w:rPr>
          <w:szCs w:val="28"/>
        </w:rPr>
        <w:t>а</w:t>
      </w:r>
      <w:r w:rsidRPr="007A797F">
        <w:rPr>
          <w:szCs w:val="28"/>
        </w:rPr>
        <w:t>ется от собствен</w:t>
      </w:r>
      <w:r>
        <w:rPr>
          <w:szCs w:val="28"/>
        </w:rPr>
        <w:t>ных котельных.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 xml:space="preserve">Температурный график ТЭЦ-3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7A797F">
        <w:rPr>
          <w:szCs w:val="28"/>
        </w:rPr>
        <w:t>150/70 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Потребители тепла в границах проекта планировки обеспечиваются центр</w:t>
      </w:r>
      <w:r w:rsidRPr="007A797F">
        <w:rPr>
          <w:szCs w:val="28"/>
        </w:rPr>
        <w:t>а</w:t>
      </w:r>
      <w:r w:rsidRPr="007A797F">
        <w:rPr>
          <w:szCs w:val="28"/>
        </w:rPr>
        <w:t>лизованным теплоснабжением и горячим водоснабжением от центральных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вых пунктов (далее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ЦТП). Температурный график внутриквартальных тепловых сетей от ЦТП к потребителям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 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Кроме жилой, административной и общественной застройки, к централиз</w:t>
      </w:r>
      <w:r w:rsidRPr="007A797F">
        <w:rPr>
          <w:szCs w:val="28"/>
        </w:rPr>
        <w:t>о</w:t>
      </w:r>
      <w:r w:rsidRPr="007A797F">
        <w:rPr>
          <w:szCs w:val="28"/>
        </w:rPr>
        <w:t>ванной системе теплоснабжения подключена часть индивидуального жилого се</w:t>
      </w:r>
      <w:r w:rsidRPr="007A797F">
        <w:rPr>
          <w:szCs w:val="28"/>
        </w:rPr>
        <w:t>к</w:t>
      </w:r>
      <w:r w:rsidRPr="007A797F">
        <w:rPr>
          <w:szCs w:val="28"/>
        </w:rPr>
        <w:t>тора.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Нагрузка теплоснабжения существующей жилой застройки от ТЭЦ-3 с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ставляет 55,585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181,127 Гкал/час. Нагрузка тепл</w:t>
      </w:r>
      <w:r w:rsidRPr="007A797F">
        <w:rPr>
          <w:szCs w:val="28"/>
        </w:rPr>
        <w:t>о</w:t>
      </w:r>
      <w:r w:rsidRPr="007A797F">
        <w:rPr>
          <w:szCs w:val="28"/>
        </w:rPr>
        <w:lastRenderedPageBreak/>
        <w:t xml:space="preserve">снабжения существующей жилой застройки от КРК составляет 15,09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52,931 Гкал/час. Общая тепловая нагрузка территории в гр</w:t>
      </w:r>
      <w:r w:rsidRPr="007A797F">
        <w:rPr>
          <w:szCs w:val="28"/>
        </w:rPr>
        <w:t>а</w:t>
      </w:r>
      <w:r w:rsidRPr="007A797F">
        <w:rPr>
          <w:szCs w:val="28"/>
        </w:rPr>
        <w:t xml:space="preserve">ницах проекта планировки от ТЭЦ-3 составляет 236,712 Гкал/час, от КРК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68,021 Гкал/час.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Производственные</w:t>
      </w:r>
      <w:r>
        <w:rPr>
          <w:szCs w:val="28"/>
        </w:rPr>
        <w:t xml:space="preserve"> (П-1)</w:t>
      </w:r>
      <w:r w:rsidRPr="007A797F">
        <w:rPr>
          <w:szCs w:val="28"/>
        </w:rPr>
        <w:t xml:space="preserve"> и коммунально-складские</w:t>
      </w:r>
      <w:r>
        <w:rPr>
          <w:szCs w:val="28"/>
        </w:rPr>
        <w:t xml:space="preserve"> (П-2)</w:t>
      </w:r>
      <w:r w:rsidRPr="007A797F">
        <w:rPr>
          <w:szCs w:val="28"/>
        </w:rPr>
        <w:t xml:space="preserve"> зоны проектиру</w:t>
      </w:r>
      <w:r w:rsidRPr="007A797F">
        <w:rPr>
          <w:szCs w:val="28"/>
        </w:rPr>
        <w:t>е</w:t>
      </w:r>
      <w:r w:rsidRPr="007A797F">
        <w:rPr>
          <w:szCs w:val="28"/>
        </w:rPr>
        <w:t>мого участка обеспечиваются теплоснабжением от 10 котельных.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Проектом предусматривается централизованная система теплоснабжения для существующих, проектируемых жилых, административных и общественных зданий.</w:t>
      </w:r>
    </w:p>
    <w:p w:rsidR="003033F4" w:rsidRPr="007A797F" w:rsidRDefault="003033F4" w:rsidP="00840BB2">
      <w:pPr>
        <w:rPr>
          <w:szCs w:val="28"/>
        </w:rPr>
      </w:pPr>
      <w:r w:rsidRPr="00325749">
        <w:rPr>
          <w:szCs w:val="28"/>
        </w:rPr>
        <w:t>В реконструируемых кварталах теплоснабжение предусматривается от ЦТП, подлежащих реконструкции с установко</w:t>
      </w:r>
      <w:r>
        <w:rPr>
          <w:szCs w:val="28"/>
        </w:rPr>
        <w:t>й дополнительного оборудования.</w:t>
      </w:r>
    </w:p>
    <w:p w:rsidR="003033F4" w:rsidRPr="002E0EC8" w:rsidRDefault="003033F4" w:rsidP="00840BB2">
      <w:pPr>
        <w:rPr>
          <w:szCs w:val="28"/>
        </w:rPr>
      </w:pPr>
      <w:r w:rsidRPr="002E0EC8">
        <w:rPr>
          <w:szCs w:val="28"/>
        </w:rPr>
        <w:t>Предлагаемые проектом технические решения: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предусмотрена подземная прокладка тепловых сетей, коридоры для во</w:t>
      </w:r>
      <w:r w:rsidRPr="007A797F">
        <w:rPr>
          <w:szCs w:val="28"/>
        </w:rPr>
        <w:t>з</w:t>
      </w:r>
      <w:r w:rsidRPr="007A797F">
        <w:rPr>
          <w:szCs w:val="28"/>
        </w:rPr>
        <w:t>можности устройства проходных каналов на участках тепловых сетей до ЦТП;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подключение систем отопления в зоне централизованного теплоснабжения от ТЭЦ-3 пр</w:t>
      </w:r>
      <w:r>
        <w:rPr>
          <w:szCs w:val="28"/>
        </w:rPr>
        <w:t>едусмотре</w:t>
      </w:r>
      <w:r w:rsidR="004C7631">
        <w:rPr>
          <w:szCs w:val="28"/>
        </w:rPr>
        <w:t xml:space="preserve">но </w:t>
      </w:r>
      <w:r>
        <w:rPr>
          <w:szCs w:val="28"/>
        </w:rPr>
        <w:t>по зависимой схеме;</w:t>
      </w:r>
    </w:p>
    <w:p w:rsidR="003033F4" w:rsidRPr="007A797F" w:rsidRDefault="003033F4" w:rsidP="00840BB2">
      <w:pPr>
        <w:rPr>
          <w:szCs w:val="28"/>
        </w:rPr>
      </w:pPr>
      <w:proofErr w:type="gramStart"/>
      <w:r w:rsidRPr="007A797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 w:rsidR="007E17A1" w:rsidRPr="007E17A1">
        <w:rPr>
          <w:szCs w:val="28"/>
        </w:rPr>
        <w:t>СП 124.13330.2012 (</w:t>
      </w:r>
      <w:r w:rsidR="006A3D64" w:rsidRPr="006A3D64">
        <w:rPr>
          <w:szCs w:val="28"/>
        </w:rPr>
        <w:t>Свод пр</w:t>
      </w:r>
      <w:r w:rsidR="006A3D64" w:rsidRPr="006A3D64">
        <w:rPr>
          <w:szCs w:val="28"/>
        </w:rPr>
        <w:t>а</w:t>
      </w:r>
      <w:r w:rsidR="006A3D64" w:rsidRPr="006A3D64">
        <w:rPr>
          <w:szCs w:val="28"/>
        </w:rPr>
        <w:t>вил.</w:t>
      </w:r>
      <w:proofErr w:type="gramEnd"/>
      <w:r w:rsidR="006A3D64" w:rsidRPr="006A3D64">
        <w:rPr>
          <w:szCs w:val="28"/>
        </w:rPr>
        <w:t xml:space="preserve"> Тепловые сети. </w:t>
      </w:r>
      <w:proofErr w:type="gramStart"/>
      <w:r w:rsidR="006A3D64" w:rsidRPr="006A3D64">
        <w:rPr>
          <w:szCs w:val="28"/>
        </w:rPr>
        <w:t>Актуализированная редакция СНиП 41-02-2003</w:t>
      </w:r>
      <w:r w:rsidR="007E17A1" w:rsidRPr="007E17A1">
        <w:rPr>
          <w:szCs w:val="28"/>
        </w:rPr>
        <w:t>)</w:t>
      </w:r>
      <w:r w:rsidR="007E17A1">
        <w:rPr>
          <w:szCs w:val="28"/>
        </w:rPr>
        <w:t>;</w:t>
      </w:r>
      <w:proofErr w:type="gramEnd"/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7A797F">
        <w:rPr>
          <w:szCs w:val="28"/>
        </w:rPr>
        <w:t>а</w:t>
      </w:r>
      <w:r>
        <w:rPr>
          <w:szCs w:val="28"/>
        </w:rPr>
        <w:t>мотечного удаления воды);</w:t>
      </w:r>
    </w:p>
    <w:p w:rsidR="00F63710" w:rsidRDefault="00F63710" w:rsidP="00840BB2">
      <w:pPr>
        <w:pStyle w:val="af1"/>
        <w:spacing w:before="0" w:beforeAutospacing="0" w:after="0" w:afterAutospacing="0"/>
      </w:pPr>
      <w:r>
        <w:rPr>
          <w:sz w:val="28"/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по </w:t>
      </w:r>
      <w:proofErr w:type="gramStart"/>
      <w:r>
        <w:rPr>
          <w:sz w:val="28"/>
          <w:szCs w:val="28"/>
        </w:rPr>
        <w:t>действующему</w:t>
      </w:r>
      <w:proofErr w:type="gramEnd"/>
      <w:r>
        <w:rPr>
          <w:sz w:val="28"/>
          <w:szCs w:val="28"/>
        </w:rPr>
        <w:t xml:space="preserve"> ГОСТ 20295-85 «Трубы стальные сварные для магистральных </w:t>
      </w:r>
      <w:proofErr w:type="spellStart"/>
      <w:r>
        <w:rPr>
          <w:sz w:val="28"/>
          <w:szCs w:val="28"/>
        </w:rPr>
        <w:t>газонефтепроводов</w:t>
      </w:r>
      <w:proofErr w:type="spellEnd"/>
      <w:r>
        <w:rPr>
          <w:sz w:val="28"/>
          <w:szCs w:val="28"/>
        </w:rPr>
        <w:t>. Технические условия» на 25 кгс/кв. см, после ЦТП – по  ГОСТ 10705-80 «Тр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бы стальные электросварные. Технические условия» на 16 кгс/кв. см;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 xml:space="preserve">параметры теплоносителя после ЦТП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 </w:t>
      </w:r>
      <w:r w:rsidRPr="007A797F">
        <w:rPr>
          <w:szCs w:val="28"/>
        </w:rPr>
        <w:sym w:font="Symbol" w:char="F0B0"/>
      </w:r>
      <w:r>
        <w:rPr>
          <w:szCs w:val="28"/>
        </w:rPr>
        <w:t>С.</w:t>
      </w:r>
    </w:p>
    <w:p w:rsidR="003033F4" w:rsidRPr="007A797F" w:rsidRDefault="003033F4" w:rsidP="00840BB2">
      <w:pPr>
        <w:rPr>
          <w:szCs w:val="28"/>
        </w:rPr>
      </w:pPr>
      <w:r>
        <w:rPr>
          <w:szCs w:val="28"/>
        </w:rPr>
        <w:t>П</w:t>
      </w:r>
      <w:r w:rsidRPr="007A797F">
        <w:rPr>
          <w:szCs w:val="28"/>
        </w:rPr>
        <w:t>ротяженность проектируемых магистраль</w:t>
      </w:r>
      <w:r>
        <w:rPr>
          <w:szCs w:val="28"/>
        </w:rPr>
        <w:t>ных тепловых сетей составит 1,4 км</w:t>
      </w:r>
      <w:r w:rsidRPr="007A797F">
        <w:rPr>
          <w:szCs w:val="28"/>
        </w:rPr>
        <w:t>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Для всех планировочных кварталов тепловая нагрузка остается без измен</w:t>
      </w:r>
      <w:r w:rsidRPr="007A797F">
        <w:rPr>
          <w:szCs w:val="28"/>
        </w:rPr>
        <w:t>е</w:t>
      </w:r>
      <w:r w:rsidRPr="007A797F">
        <w:rPr>
          <w:szCs w:val="28"/>
        </w:rPr>
        <w:t>ний.</w:t>
      </w:r>
    </w:p>
    <w:p w:rsidR="009C3D39" w:rsidRDefault="009C3D39" w:rsidP="00840BB2">
      <w:pPr>
        <w:pStyle w:val="Sf4"/>
        <w:ind w:firstLine="0"/>
        <w:jc w:val="center"/>
        <w:rPr>
          <w:b/>
        </w:rPr>
      </w:pPr>
      <w:bookmarkStart w:id="10" w:name="_Toc406504379"/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.4. </w:t>
      </w:r>
      <w:r w:rsidRPr="00A46027">
        <w:rPr>
          <w:b/>
        </w:rPr>
        <w:t>Газоснабжение</w:t>
      </w:r>
      <w:bookmarkEnd w:id="10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5D1464" w:rsidRDefault="003033F4" w:rsidP="00840BB2">
      <w:pPr>
        <w:rPr>
          <w:szCs w:val="28"/>
        </w:rPr>
      </w:pPr>
      <w:r>
        <w:rPr>
          <w:szCs w:val="28"/>
        </w:rPr>
        <w:t xml:space="preserve">На планируемой территории расположены три существующих </w:t>
      </w:r>
      <w:r w:rsidRPr="000477F3">
        <w:rPr>
          <w:szCs w:val="28"/>
        </w:rPr>
        <w:t>газорегул</w:t>
      </w:r>
      <w:r>
        <w:rPr>
          <w:szCs w:val="28"/>
        </w:rPr>
        <w:t>я</w:t>
      </w:r>
      <w:r>
        <w:rPr>
          <w:szCs w:val="28"/>
        </w:rPr>
        <w:t>торных пункта ГРП</w:t>
      </w:r>
      <w:r w:rsidR="00022D88">
        <w:rPr>
          <w:szCs w:val="28"/>
        </w:rPr>
        <w:t>-</w:t>
      </w:r>
      <w:r>
        <w:rPr>
          <w:szCs w:val="28"/>
        </w:rPr>
        <w:t>150, ГРП-159, ГРП-343.</w:t>
      </w:r>
    </w:p>
    <w:p w:rsidR="003033F4" w:rsidRDefault="003033F4" w:rsidP="00840BB2">
      <w:pPr>
        <w:rPr>
          <w:szCs w:val="28"/>
        </w:rPr>
      </w:pPr>
      <w:r w:rsidRPr="007A797F">
        <w:rPr>
          <w:szCs w:val="28"/>
        </w:rPr>
        <w:t xml:space="preserve">Для всех планировочных кварталов </w:t>
      </w:r>
      <w:r>
        <w:rPr>
          <w:szCs w:val="28"/>
        </w:rPr>
        <w:t>расход газа</w:t>
      </w:r>
      <w:r w:rsidRPr="007A797F">
        <w:rPr>
          <w:szCs w:val="28"/>
        </w:rPr>
        <w:t xml:space="preserve"> остается без изменений.</w:t>
      </w:r>
    </w:p>
    <w:p w:rsidR="00703892" w:rsidRDefault="00703892" w:rsidP="00840BB2">
      <w:pPr>
        <w:rPr>
          <w:bCs/>
          <w:szCs w:val="28"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1" w:name="_Toc406504380"/>
      <w:r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.5. </w:t>
      </w:r>
      <w:r w:rsidRPr="00A46027">
        <w:rPr>
          <w:b/>
        </w:rPr>
        <w:t>Электроснабжение</w:t>
      </w:r>
      <w:bookmarkEnd w:id="11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384F0A" w:rsidRDefault="003033F4" w:rsidP="00840BB2">
      <w:pPr>
        <w:rPr>
          <w:szCs w:val="28"/>
        </w:rPr>
      </w:pPr>
      <w:r w:rsidRPr="00384F0A">
        <w:rPr>
          <w:szCs w:val="28"/>
        </w:rPr>
        <w:t>Существующая схема электроснабжения проектируемой территории пре</w:t>
      </w:r>
      <w:r w:rsidRPr="00384F0A">
        <w:rPr>
          <w:szCs w:val="28"/>
        </w:rPr>
        <w:t>д</w:t>
      </w:r>
      <w:r w:rsidRPr="00384F0A">
        <w:rPr>
          <w:szCs w:val="28"/>
        </w:rPr>
        <w:t>ставляет собой самостоятельную систему, запитанную от существующих распр</w:t>
      </w:r>
      <w:r w:rsidRPr="00384F0A">
        <w:rPr>
          <w:szCs w:val="28"/>
        </w:rPr>
        <w:t>е</w:t>
      </w:r>
      <w:r w:rsidRPr="00384F0A">
        <w:rPr>
          <w:szCs w:val="28"/>
        </w:rPr>
        <w:t xml:space="preserve">делительных пунктов (далее </w:t>
      </w:r>
      <w:r w:rsidRPr="00DF46E8">
        <w:rPr>
          <w:szCs w:val="28"/>
        </w:rPr>
        <w:t>–</w:t>
      </w:r>
      <w:r w:rsidRPr="00384F0A">
        <w:rPr>
          <w:szCs w:val="28"/>
        </w:rPr>
        <w:t xml:space="preserve"> РП), которые получают питание от электрических подстанци</w:t>
      </w:r>
      <w:r>
        <w:rPr>
          <w:szCs w:val="28"/>
        </w:rPr>
        <w:t xml:space="preserve">й </w:t>
      </w:r>
      <w:r w:rsidRPr="00384F0A">
        <w:rPr>
          <w:szCs w:val="28"/>
        </w:rPr>
        <w:t xml:space="preserve">(далее </w:t>
      </w:r>
      <w:r w:rsidRPr="00DF46E8">
        <w:rPr>
          <w:szCs w:val="28"/>
        </w:rPr>
        <w:t>–</w:t>
      </w:r>
      <w:r w:rsidRPr="00384F0A">
        <w:rPr>
          <w:szCs w:val="28"/>
        </w:rPr>
        <w:t xml:space="preserve"> ПС) ПС-110/10 «</w:t>
      </w:r>
      <w:proofErr w:type="spellStart"/>
      <w:r w:rsidRPr="00384F0A">
        <w:rPr>
          <w:szCs w:val="28"/>
        </w:rPr>
        <w:t>Ефремовская</w:t>
      </w:r>
      <w:proofErr w:type="spellEnd"/>
      <w:r w:rsidRPr="00384F0A">
        <w:rPr>
          <w:szCs w:val="28"/>
        </w:rPr>
        <w:t>», ПС-110/10 «</w:t>
      </w:r>
      <w:proofErr w:type="spellStart"/>
      <w:r w:rsidRPr="00384F0A">
        <w:rPr>
          <w:szCs w:val="28"/>
        </w:rPr>
        <w:t>Оловозавод</w:t>
      </w:r>
      <w:r>
        <w:rPr>
          <w:szCs w:val="28"/>
        </w:rPr>
        <w:t>-</w:t>
      </w:r>
      <w:r w:rsidRPr="00384F0A">
        <w:rPr>
          <w:szCs w:val="28"/>
        </w:rPr>
        <w:t>ская</w:t>
      </w:r>
      <w:proofErr w:type="spellEnd"/>
      <w:r w:rsidRPr="00384F0A">
        <w:rPr>
          <w:szCs w:val="28"/>
        </w:rPr>
        <w:t>», ПС-110/10 «Сварная», а также от ПС-220/110/10 «</w:t>
      </w:r>
      <w:proofErr w:type="spellStart"/>
      <w:r w:rsidRPr="00384F0A">
        <w:rPr>
          <w:szCs w:val="28"/>
        </w:rPr>
        <w:t>Тулинская</w:t>
      </w:r>
      <w:proofErr w:type="spellEnd"/>
      <w:r w:rsidRPr="00384F0A">
        <w:rPr>
          <w:szCs w:val="28"/>
        </w:rPr>
        <w:t>».</w:t>
      </w:r>
    </w:p>
    <w:p w:rsidR="003033F4" w:rsidRPr="00384F0A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F0A">
        <w:rPr>
          <w:rFonts w:ascii="Times New Roman" w:hAnsi="Times New Roman" w:cs="Times New Roman"/>
          <w:sz w:val="28"/>
          <w:szCs w:val="28"/>
        </w:rPr>
        <w:lastRenderedPageBreak/>
        <w:t>Для равномерного распределения электроэнергии на проектируемой терр</w:t>
      </w:r>
      <w:r w:rsidRPr="00384F0A">
        <w:rPr>
          <w:rFonts w:ascii="Times New Roman" w:hAnsi="Times New Roman" w:cs="Times New Roman"/>
          <w:sz w:val="28"/>
          <w:szCs w:val="28"/>
        </w:rPr>
        <w:t>и</w:t>
      </w:r>
      <w:r w:rsidRPr="00384F0A">
        <w:rPr>
          <w:rFonts w:ascii="Times New Roman" w:hAnsi="Times New Roman" w:cs="Times New Roman"/>
          <w:sz w:val="28"/>
          <w:szCs w:val="28"/>
        </w:rPr>
        <w:t>тории предусматривается использование существующих РП 10 кВ и проектиру</w:t>
      </w:r>
      <w:r w:rsidRPr="00384F0A">
        <w:rPr>
          <w:rFonts w:ascii="Times New Roman" w:hAnsi="Times New Roman" w:cs="Times New Roman"/>
          <w:sz w:val="28"/>
          <w:szCs w:val="28"/>
        </w:rPr>
        <w:t>е</w:t>
      </w:r>
      <w:r w:rsidRPr="00384F0A">
        <w:rPr>
          <w:rFonts w:ascii="Times New Roman" w:hAnsi="Times New Roman" w:cs="Times New Roman"/>
          <w:sz w:val="28"/>
          <w:szCs w:val="28"/>
        </w:rPr>
        <w:t>мых РП 10 кВ со встроенными 2-трансформаторными подстанциями, размеще</w:t>
      </w:r>
      <w:r w:rsidRPr="00384F0A">
        <w:rPr>
          <w:rFonts w:ascii="Times New Roman" w:hAnsi="Times New Roman" w:cs="Times New Roman"/>
          <w:sz w:val="28"/>
          <w:szCs w:val="28"/>
        </w:rPr>
        <w:t>н</w:t>
      </w:r>
      <w:r w:rsidRPr="00384F0A">
        <w:rPr>
          <w:rFonts w:ascii="Times New Roman" w:hAnsi="Times New Roman" w:cs="Times New Roman"/>
          <w:sz w:val="28"/>
          <w:szCs w:val="28"/>
        </w:rPr>
        <w:t xml:space="preserve">ными в центре электрических нагрузок, с последующим равномерным перераспределением нагрузок </w:t>
      </w:r>
      <w:proofErr w:type="gramStart"/>
      <w:r w:rsidRPr="00384F0A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384F0A">
        <w:rPr>
          <w:rFonts w:ascii="Times New Roman" w:hAnsi="Times New Roman" w:cs="Times New Roman"/>
          <w:sz w:val="28"/>
          <w:szCs w:val="28"/>
        </w:rPr>
        <w:t xml:space="preserve"> сущ</w:t>
      </w:r>
      <w:r>
        <w:rPr>
          <w:rFonts w:ascii="Times New Roman" w:hAnsi="Times New Roman" w:cs="Times New Roman"/>
          <w:sz w:val="28"/>
          <w:szCs w:val="28"/>
        </w:rPr>
        <w:t>ествующими и проектируемыми РП.</w:t>
      </w:r>
    </w:p>
    <w:p w:rsidR="003033F4" w:rsidRPr="00384F0A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F0A">
        <w:rPr>
          <w:rFonts w:ascii="Times New Roman" w:hAnsi="Times New Roman" w:cs="Times New Roman"/>
          <w:sz w:val="28"/>
          <w:szCs w:val="28"/>
        </w:rPr>
        <w:t>Для подключения дополнительных нагрузок на существующую РП-14 предлагается рассмотреть возможность усиления РП-14 путем увеличения мо</w:t>
      </w:r>
      <w:r w:rsidRPr="00384F0A">
        <w:rPr>
          <w:rFonts w:ascii="Times New Roman" w:hAnsi="Times New Roman" w:cs="Times New Roman"/>
          <w:sz w:val="28"/>
          <w:szCs w:val="28"/>
        </w:rPr>
        <w:t>щ</w:t>
      </w:r>
      <w:r w:rsidRPr="00384F0A">
        <w:rPr>
          <w:rFonts w:ascii="Times New Roman" w:hAnsi="Times New Roman" w:cs="Times New Roman"/>
          <w:sz w:val="28"/>
          <w:szCs w:val="28"/>
        </w:rPr>
        <w:t>ности трансформаторов и установки новых ячеек 10 кВ, а также увеличени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4F0A">
        <w:rPr>
          <w:rFonts w:ascii="Times New Roman" w:hAnsi="Times New Roman" w:cs="Times New Roman"/>
          <w:sz w:val="28"/>
          <w:szCs w:val="28"/>
        </w:rPr>
        <w:t>м с</w:t>
      </w:r>
      <w:r w:rsidRPr="00384F0A">
        <w:rPr>
          <w:rFonts w:ascii="Times New Roman" w:hAnsi="Times New Roman" w:cs="Times New Roman"/>
          <w:sz w:val="28"/>
          <w:szCs w:val="28"/>
        </w:rPr>
        <w:t>е</w:t>
      </w:r>
      <w:r w:rsidRPr="00384F0A">
        <w:rPr>
          <w:rFonts w:ascii="Times New Roman" w:hAnsi="Times New Roman" w:cs="Times New Roman"/>
          <w:sz w:val="28"/>
          <w:szCs w:val="28"/>
        </w:rPr>
        <w:t>чения питающего кабеля.</w:t>
      </w:r>
    </w:p>
    <w:p w:rsidR="003033F4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84F0A">
        <w:rPr>
          <w:rFonts w:ascii="Times New Roman" w:hAnsi="Times New Roman" w:cs="Times New Roman"/>
          <w:sz w:val="28"/>
          <w:szCs w:val="28"/>
        </w:rPr>
        <w:t xml:space="preserve">Суммарная электрическая нагрузка на расчетный срок составит </w:t>
      </w:r>
      <w:r w:rsidRPr="00384F0A">
        <w:rPr>
          <w:rFonts w:ascii="Times New Roman" w:hAnsi="Times New Roman" w:cs="Times New Roman"/>
          <w:bCs/>
          <w:sz w:val="28"/>
          <w:szCs w:val="28"/>
          <w:lang w:eastAsia="ru-RU"/>
        </w:rPr>
        <w:t>21738 кВт (19564 кВт с коэффициентом несовпадения максимумов нагрузки).</w:t>
      </w:r>
    </w:p>
    <w:p w:rsidR="003033F4" w:rsidRPr="00384F0A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2" w:name="_Toc406504381"/>
      <w:r w:rsidRPr="00A46027"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.6. </w:t>
      </w:r>
      <w:r w:rsidRPr="00A46027">
        <w:rPr>
          <w:b/>
        </w:rPr>
        <w:t>Сети связи</w:t>
      </w:r>
      <w:bookmarkEnd w:id="12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Территория находится в зоне действия автоматическ</w:t>
      </w:r>
      <w:r w:rsidR="00022D88">
        <w:rPr>
          <w:szCs w:val="28"/>
        </w:rPr>
        <w:t>их</w:t>
      </w:r>
      <w:r w:rsidRPr="00A736FD">
        <w:rPr>
          <w:szCs w:val="28"/>
        </w:rPr>
        <w:t xml:space="preserve"> телефонн</w:t>
      </w:r>
      <w:r w:rsidR="00022D88">
        <w:rPr>
          <w:szCs w:val="28"/>
        </w:rPr>
        <w:t xml:space="preserve">ых </w:t>
      </w:r>
      <w:r w:rsidRPr="00A736FD">
        <w:rPr>
          <w:szCs w:val="28"/>
        </w:rPr>
        <w:t>станци</w:t>
      </w:r>
      <w:r w:rsidR="00022D88">
        <w:rPr>
          <w:szCs w:val="28"/>
        </w:rPr>
        <w:t>й</w:t>
      </w:r>
      <w:r w:rsidRPr="00A736FD">
        <w:rPr>
          <w:szCs w:val="28"/>
        </w:rPr>
        <w:t xml:space="preserve"> АТС-3031</w:t>
      </w:r>
      <w:r w:rsidR="00022D88">
        <w:rPr>
          <w:szCs w:val="28"/>
        </w:rPr>
        <w:t xml:space="preserve"> и</w:t>
      </w:r>
      <w:r w:rsidR="00022D88" w:rsidRPr="00022D88">
        <w:rPr>
          <w:szCs w:val="28"/>
        </w:rPr>
        <w:t xml:space="preserve"> </w:t>
      </w:r>
      <w:r w:rsidR="00022D88" w:rsidRPr="00A736FD">
        <w:rPr>
          <w:szCs w:val="28"/>
        </w:rPr>
        <w:t>АТС-3534</w:t>
      </w:r>
      <w:r w:rsidR="00022D88">
        <w:rPr>
          <w:szCs w:val="28"/>
        </w:rPr>
        <w:t xml:space="preserve"> и </w:t>
      </w:r>
      <w:r w:rsidRPr="00A736FD">
        <w:rPr>
          <w:szCs w:val="28"/>
        </w:rPr>
        <w:t xml:space="preserve">узла </w:t>
      </w:r>
      <w:proofErr w:type="spellStart"/>
      <w:r w:rsidRPr="00A736FD">
        <w:rPr>
          <w:szCs w:val="28"/>
        </w:rPr>
        <w:t>мультисервисного</w:t>
      </w:r>
      <w:proofErr w:type="spellEnd"/>
      <w:r w:rsidRPr="00A736FD">
        <w:rPr>
          <w:szCs w:val="28"/>
        </w:rPr>
        <w:t xml:space="preserve"> </w:t>
      </w:r>
      <w:r>
        <w:rPr>
          <w:szCs w:val="28"/>
        </w:rPr>
        <w:t>доступа УМСД-3044</w:t>
      </w:r>
      <w:r w:rsidR="00022D88">
        <w:rPr>
          <w:szCs w:val="28"/>
        </w:rPr>
        <w:t>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Требуемое количество номерной емкости проектируемых жилых кварталов определено с учетом 100</w:t>
      </w:r>
      <w:r>
        <w:rPr>
          <w:szCs w:val="28"/>
        </w:rPr>
        <w:t> % телефонизации квартир.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Проектом планировки предусматривается дальнейшее развитие распредел</w:t>
      </w:r>
      <w:r w:rsidRPr="00A736FD">
        <w:rPr>
          <w:szCs w:val="28"/>
        </w:rPr>
        <w:t>и</w:t>
      </w:r>
      <w:r w:rsidRPr="00A736FD">
        <w:rPr>
          <w:szCs w:val="28"/>
        </w:rPr>
        <w:t>тельной оптической пассивной сети на базе технологии GPON.</w:t>
      </w:r>
    </w:p>
    <w:p w:rsidR="003033F4" w:rsidRDefault="003033F4" w:rsidP="00840BB2">
      <w:pPr>
        <w:rPr>
          <w:szCs w:val="28"/>
        </w:rPr>
      </w:pPr>
      <w:r w:rsidRPr="00A736FD">
        <w:rPr>
          <w:szCs w:val="28"/>
        </w:rPr>
        <w:t>Предусмотрены инженерные коридоры вдоль дорог под прокладку прое</w:t>
      </w:r>
      <w:r w:rsidRPr="00A736FD">
        <w:rPr>
          <w:szCs w:val="28"/>
        </w:rPr>
        <w:t>к</w:t>
      </w:r>
      <w:r w:rsidRPr="00A736FD">
        <w:rPr>
          <w:szCs w:val="28"/>
        </w:rPr>
        <w:t>тируемых сооружений связи.</w:t>
      </w:r>
    </w:p>
    <w:p w:rsidR="003033F4" w:rsidRPr="00A736FD" w:rsidRDefault="003033F4" w:rsidP="00840BB2">
      <w:pPr>
        <w:rPr>
          <w:szCs w:val="28"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3" w:name="_Toc406504382"/>
      <w:r w:rsidRPr="00A46027">
        <w:rPr>
          <w:b/>
        </w:rPr>
        <w:t>2.</w:t>
      </w:r>
      <w:r w:rsidR="00DB281F">
        <w:rPr>
          <w:b/>
        </w:rPr>
        <w:t>5.</w:t>
      </w:r>
      <w:r w:rsidR="009C3D39">
        <w:rPr>
          <w:b/>
        </w:rPr>
        <w:t> </w:t>
      </w:r>
      <w:r w:rsidRPr="00A46027">
        <w:rPr>
          <w:b/>
        </w:rPr>
        <w:t>Инженерная подготовка территории</w:t>
      </w:r>
      <w:bookmarkEnd w:id="13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Для организованного отвода ливневых и талых вод с проектируемой терр</w:t>
      </w:r>
      <w:r w:rsidRPr="00A736FD">
        <w:rPr>
          <w:szCs w:val="28"/>
        </w:rPr>
        <w:t>и</w:t>
      </w:r>
      <w:r w:rsidRPr="00A736FD">
        <w:rPr>
          <w:szCs w:val="28"/>
        </w:rPr>
        <w:t>тории, защиты территории от подтопления, защиты от загрязнения бассейна р. Тулы проектом предусмотрены мероприятия по инженерной подготовке терр</w:t>
      </w:r>
      <w:r w:rsidRPr="00A736FD">
        <w:rPr>
          <w:szCs w:val="28"/>
        </w:rPr>
        <w:t>и</w:t>
      </w:r>
      <w:r w:rsidRPr="00A736FD">
        <w:rPr>
          <w:szCs w:val="28"/>
        </w:rPr>
        <w:t>тории, организации комплексной ливневой сети.</w:t>
      </w:r>
    </w:p>
    <w:p w:rsidR="003033F4" w:rsidRPr="00A736FD" w:rsidRDefault="003033F4" w:rsidP="00840BB2">
      <w:pPr>
        <w:pStyle w:val="aa"/>
        <w:rPr>
          <w:bCs/>
        </w:rPr>
      </w:pPr>
      <w:r w:rsidRPr="00A736FD">
        <w:rPr>
          <w:bCs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</w:t>
      </w:r>
      <w:r w:rsidRPr="00A736FD">
        <w:rPr>
          <w:bCs/>
        </w:rPr>
        <w:t>ч</w:t>
      </w:r>
      <w:r w:rsidRPr="00A736FD">
        <w:rPr>
          <w:bCs/>
        </w:rPr>
        <w:t>но-дорожной сети с сохранением существующей водосточной сети, ее развитием и совершенствованием.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Основными задачами вертикальной планировки и инженерной подготовки в проекте планировки являлись: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реконструкция и совершенствование сложившейся сети ливнеотвода;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организация стока поверхностных (дождевых и талых) вод с территории проектируемых кварталов;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обеспечение допустимых уклонов улиц, перекрестков, тротуаров для без</w:t>
      </w:r>
      <w:r w:rsidRPr="00A736FD">
        <w:rPr>
          <w:szCs w:val="28"/>
        </w:rPr>
        <w:t>о</w:t>
      </w:r>
      <w:r w:rsidRPr="00A736FD">
        <w:rPr>
          <w:szCs w:val="28"/>
        </w:rPr>
        <w:t>пасного и удобного движения транспорта и пешеходов;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создание благоприятных условий для размещения зданий и прокладки по</w:t>
      </w:r>
      <w:r w:rsidRPr="00A736FD">
        <w:rPr>
          <w:szCs w:val="28"/>
        </w:rPr>
        <w:t>д</w:t>
      </w:r>
      <w:r w:rsidRPr="00A736FD">
        <w:rPr>
          <w:szCs w:val="28"/>
        </w:rPr>
        <w:t>земных инженерных сетей;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защита от загрязнения поверхностным стоком акватории р.</w:t>
      </w:r>
      <w:r>
        <w:rPr>
          <w:szCs w:val="28"/>
        </w:rPr>
        <w:t> </w:t>
      </w:r>
      <w:r w:rsidRPr="00A736FD">
        <w:rPr>
          <w:szCs w:val="28"/>
        </w:rPr>
        <w:t>Тулы.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В основу планово-высотного решения территории положена существующая сеть улиц. Все существующие капитальные покрытия сохраняются. Максимал</w:t>
      </w:r>
      <w:r w:rsidRPr="00A736FD">
        <w:rPr>
          <w:szCs w:val="28"/>
        </w:rPr>
        <w:t>ь</w:t>
      </w:r>
      <w:r w:rsidRPr="00A736FD">
        <w:rPr>
          <w:szCs w:val="28"/>
        </w:rPr>
        <w:lastRenderedPageBreak/>
        <w:t>ный продольный уклон по улицам и проездам принят 6</w:t>
      </w:r>
      <w:r>
        <w:rPr>
          <w:szCs w:val="28"/>
        </w:rPr>
        <w:t> </w:t>
      </w:r>
      <w:r w:rsidRPr="00A736FD">
        <w:rPr>
          <w:szCs w:val="28"/>
        </w:rPr>
        <w:t xml:space="preserve">%, минимальный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0,5</w:t>
      </w:r>
      <w:r>
        <w:rPr>
          <w:szCs w:val="28"/>
        </w:rPr>
        <w:t> </w:t>
      </w:r>
      <w:r w:rsidRPr="00A736FD">
        <w:rPr>
          <w:szCs w:val="28"/>
        </w:rPr>
        <w:t>%. Участки улиц уклоном менее 0,5</w:t>
      </w:r>
      <w:r>
        <w:rPr>
          <w:szCs w:val="28"/>
        </w:rPr>
        <w:t> </w:t>
      </w:r>
      <w:r w:rsidRPr="00A736FD">
        <w:rPr>
          <w:szCs w:val="28"/>
        </w:rPr>
        <w:t xml:space="preserve">% необходимо решать пилообразным профилем. 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A736FD">
        <w:rPr>
          <w:szCs w:val="28"/>
        </w:rPr>
        <w:t>и</w:t>
      </w:r>
      <w:r w:rsidRPr="00A736FD">
        <w:rPr>
          <w:szCs w:val="28"/>
        </w:rPr>
        <w:t>вать организованный сбор и отвод поверхностного стока в места выпуска в вод</w:t>
      </w:r>
      <w:r w:rsidRPr="00A736FD">
        <w:rPr>
          <w:szCs w:val="28"/>
        </w:rPr>
        <w:t>о</w:t>
      </w:r>
      <w:r w:rsidRPr="00A736FD">
        <w:rPr>
          <w:szCs w:val="28"/>
        </w:rPr>
        <w:t>ем с предварительной очисткой загрязненной части стока. На проектируемой те</w:t>
      </w:r>
      <w:r w:rsidRPr="00A736FD">
        <w:rPr>
          <w:szCs w:val="28"/>
        </w:rPr>
        <w:t>р</w:t>
      </w:r>
      <w:r w:rsidRPr="00A736FD">
        <w:rPr>
          <w:szCs w:val="28"/>
        </w:rPr>
        <w:t xml:space="preserve">ритории выделено </w:t>
      </w:r>
      <w:r>
        <w:rPr>
          <w:szCs w:val="28"/>
        </w:rPr>
        <w:t>два</w:t>
      </w:r>
      <w:r w:rsidRPr="00A736FD">
        <w:rPr>
          <w:szCs w:val="28"/>
        </w:rPr>
        <w:t xml:space="preserve"> локальных бассейн</w:t>
      </w:r>
      <w:r>
        <w:rPr>
          <w:szCs w:val="28"/>
        </w:rPr>
        <w:t>а</w:t>
      </w:r>
      <w:r w:rsidRPr="00A736FD">
        <w:rPr>
          <w:szCs w:val="28"/>
        </w:rPr>
        <w:t xml:space="preserve"> стока (далее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бассейн) площадью </w:t>
      </w:r>
      <w:r w:rsidRPr="00AC395F">
        <w:rPr>
          <w:szCs w:val="28"/>
        </w:rPr>
        <w:t xml:space="preserve">116 </w:t>
      </w:r>
      <w:r>
        <w:rPr>
          <w:szCs w:val="28"/>
        </w:rPr>
        <w:t>и</w:t>
      </w:r>
      <w:r w:rsidRPr="00AC395F">
        <w:rPr>
          <w:szCs w:val="28"/>
        </w:rPr>
        <w:t xml:space="preserve"> 435 га.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Очистку поверхностного стока предполагается производить:</w:t>
      </w:r>
    </w:p>
    <w:p w:rsidR="003033F4" w:rsidRPr="00A736FD" w:rsidRDefault="003033F4" w:rsidP="00840BB2">
      <w:pPr>
        <w:rPr>
          <w:szCs w:val="28"/>
        </w:rPr>
      </w:pPr>
      <w:r>
        <w:rPr>
          <w:szCs w:val="28"/>
        </w:rPr>
        <w:t>с территории бассейна</w:t>
      </w:r>
      <w:r w:rsidRPr="00A736FD">
        <w:rPr>
          <w:szCs w:val="28"/>
        </w:rPr>
        <w:t xml:space="preserve"> №</w:t>
      </w:r>
      <w:r>
        <w:rPr>
          <w:szCs w:val="28"/>
        </w:rPr>
        <w:t> 1</w:t>
      </w:r>
      <w:r w:rsidRPr="00A736FD">
        <w:rPr>
          <w:szCs w:val="28"/>
        </w:rPr>
        <w:t xml:space="preserve">, как и в настоящее время,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выпуском в горо</w:t>
      </w:r>
      <w:r w:rsidRPr="00A736FD">
        <w:rPr>
          <w:szCs w:val="28"/>
        </w:rPr>
        <w:t>д</w:t>
      </w:r>
      <w:r w:rsidRPr="00A736FD">
        <w:rPr>
          <w:szCs w:val="28"/>
        </w:rPr>
        <w:t>скую ливневую сеть с отводом за пределы проектируемой площадки;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с территории бассейна № </w:t>
      </w:r>
      <w:r>
        <w:rPr>
          <w:szCs w:val="28"/>
        </w:rPr>
        <w:t>2</w:t>
      </w:r>
      <w:r w:rsidRPr="00A736FD">
        <w:rPr>
          <w:szCs w:val="28"/>
        </w:rPr>
        <w:t xml:space="preserve"> – выпуском в р.</w:t>
      </w:r>
      <w:r>
        <w:rPr>
          <w:szCs w:val="28"/>
        </w:rPr>
        <w:t> </w:t>
      </w:r>
      <w:r w:rsidRPr="00A736FD">
        <w:rPr>
          <w:szCs w:val="28"/>
        </w:rPr>
        <w:t>Тулу за пределами проектиру</w:t>
      </w:r>
      <w:r w:rsidRPr="00A736FD">
        <w:rPr>
          <w:szCs w:val="28"/>
        </w:rPr>
        <w:t>е</w:t>
      </w:r>
      <w:r w:rsidRPr="00A736FD">
        <w:rPr>
          <w:szCs w:val="28"/>
        </w:rPr>
        <w:t>мой площадки.</w:t>
      </w:r>
    </w:p>
    <w:p w:rsidR="003033F4" w:rsidRDefault="003033F4" w:rsidP="00840BB2">
      <w:pPr>
        <w:rPr>
          <w:szCs w:val="28"/>
        </w:rPr>
      </w:pPr>
      <w:r w:rsidRPr="00A736FD">
        <w:rPr>
          <w:szCs w:val="28"/>
        </w:rPr>
        <w:t>На территории всех промышленных предприятий необходима организация предварительной очистки ливневого стока пер</w:t>
      </w:r>
      <w:r>
        <w:rPr>
          <w:szCs w:val="28"/>
        </w:rPr>
        <w:t>ед сбросом в общесплавную сеть.</w:t>
      </w:r>
    </w:p>
    <w:p w:rsidR="003033F4" w:rsidRDefault="003033F4" w:rsidP="00840BB2">
      <w:pPr>
        <w:rPr>
          <w:szCs w:val="28"/>
        </w:rPr>
      </w:pPr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  <w:bookmarkStart w:id="14" w:name="_Toc406504383"/>
      <w:r w:rsidRPr="00A46027">
        <w:rPr>
          <w:b/>
        </w:rPr>
        <w:t>2.</w:t>
      </w:r>
      <w:r w:rsidR="00DB281F">
        <w:rPr>
          <w:b/>
        </w:rPr>
        <w:t>6</w:t>
      </w:r>
      <w:r w:rsidRPr="00A46027">
        <w:rPr>
          <w:b/>
        </w:rPr>
        <w:t>. Мероприятия по защите территории от чрезвычайных ситуаций</w:t>
      </w:r>
      <w:bookmarkEnd w:id="14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  <w:bookmarkStart w:id="15" w:name="_Toc406504384"/>
      <w:r w:rsidRPr="00A46027">
        <w:rPr>
          <w:b/>
        </w:rPr>
        <w:t>природного и техногенного характера</w:t>
      </w:r>
      <w:bookmarkEnd w:id="15"/>
    </w:p>
    <w:p w:rsidR="003033F4" w:rsidRPr="00216D37" w:rsidRDefault="003033F4" w:rsidP="00840BB2">
      <w:pPr>
        <w:jc w:val="center"/>
        <w:rPr>
          <w:b/>
          <w:szCs w:val="28"/>
        </w:rPr>
      </w:pP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При катастрофическом затоплении </w:t>
      </w:r>
      <w:proofErr w:type="gramStart"/>
      <w:r w:rsidRPr="00130C24">
        <w:rPr>
          <w:szCs w:val="28"/>
        </w:rPr>
        <w:t>проектируемая</w:t>
      </w:r>
      <w:proofErr w:type="gramEnd"/>
      <w:r w:rsidRPr="00130C24">
        <w:rPr>
          <w:szCs w:val="28"/>
        </w:rPr>
        <w:t xml:space="preserve"> территории не попадает в затапливаемую зону.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>При возникновении аварийных ситуаций, связанных с разливом аварийно химически опасных веществ (далее – АХОВ) на железной дороге, проектируемая территория попадает в зону возможного химического заражения. Для аммиака с хлором глубина зоны заражения составляют 6,6 и 7,47 км соответственно.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>При возникновении ситуаций, связанных с разливом АХОВ на автомобил</w:t>
      </w:r>
      <w:r w:rsidRPr="00130C24">
        <w:rPr>
          <w:szCs w:val="28"/>
        </w:rPr>
        <w:t>ь</w:t>
      </w:r>
      <w:r w:rsidRPr="00130C24">
        <w:rPr>
          <w:szCs w:val="28"/>
        </w:rPr>
        <w:t>ной дороге, проектируемая территория попадает в зону возможного химического заражения. Для аммиака с хлором глубина зоны заражения составляет 1,63 и 4,79 км соответственно.</w:t>
      </w:r>
    </w:p>
    <w:p w:rsidR="003033F4" w:rsidRPr="00130C24" w:rsidRDefault="003033F4" w:rsidP="00840BB2">
      <w:pPr>
        <w:rPr>
          <w:szCs w:val="28"/>
        </w:rPr>
      </w:pPr>
      <w:proofErr w:type="gramStart"/>
      <w:r w:rsidRPr="00130C24">
        <w:rPr>
          <w:szCs w:val="28"/>
        </w:rPr>
        <w:t>При возникновении аварии на транспортных коммуникациях, связанных с воспламенением или взрывом топливовоздушной смеси, образовавшейся в р</w:t>
      </w:r>
      <w:r w:rsidRPr="00130C24">
        <w:rPr>
          <w:szCs w:val="28"/>
        </w:rPr>
        <w:t>е</w:t>
      </w:r>
      <w:r w:rsidRPr="00130C24">
        <w:rPr>
          <w:szCs w:val="28"/>
        </w:rPr>
        <w:t>зультате проливов топлива, а также аварий, связанных с воспламенением, взр</w:t>
      </w:r>
      <w:r w:rsidRPr="00130C24">
        <w:rPr>
          <w:szCs w:val="28"/>
        </w:rPr>
        <w:t>ы</w:t>
      </w:r>
      <w:r w:rsidRPr="00130C24">
        <w:rPr>
          <w:szCs w:val="28"/>
        </w:rPr>
        <w:t>вом топливовоздушной смеси или образованием «огненного шара» в результате утечки сжиженных углеводородных газов (далее – СУГ), проектируемая террит</w:t>
      </w:r>
      <w:r w:rsidRPr="00130C24">
        <w:rPr>
          <w:szCs w:val="28"/>
        </w:rPr>
        <w:t>о</w:t>
      </w:r>
      <w:r w:rsidRPr="00130C24">
        <w:rPr>
          <w:szCs w:val="28"/>
        </w:rPr>
        <w:t>рия попадает в зону опасного воздействия поражающих факторов.</w:t>
      </w:r>
      <w:proofErr w:type="gramEnd"/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Проектируемая территория находится в районе выезда пожарной части № 9 </w:t>
      </w:r>
      <w:r w:rsidR="00881DE2" w:rsidRPr="00881DE2">
        <w:rPr>
          <w:szCs w:val="28"/>
        </w:rPr>
        <w:t xml:space="preserve">Федерального государственного казенного учреждения </w:t>
      </w:r>
      <w:r w:rsidRPr="00130C24">
        <w:rPr>
          <w:szCs w:val="28"/>
        </w:rPr>
        <w:t xml:space="preserve">«3 отряд </w:t>
      </w:r>
      <w:r w:rsidR="00296D06" w:rsidRPr="00881DE2">
        <w:rPr>
          <w:szCs w:val="28"/>
        </w:rPr>
        <w:t>Федеральной Противопожарной Службы по Новосибирской области</w:t>
      </w:r>
      <w:r w:rsidRPr="00130C24">
        <w:rPr>
          <w:szCs w:val="28"/>
        </w:rPr>
        <w:t xml:space="preserve">», расположенной </w:t>
      </w:r>
      <w:r w:rsidR="00881DE2">
        <w:rPr>
          <w:szCs w:val="28"/>
        </w:rPr>
        <w:t xml:space="preserve">по </w:t>
      </w:r>
      <w:r w:rsidRPr="00130C24">
        <w:rPr>
          <w:szCs w:val="28"/>
        </w:rPr>
        <w:t>ул.</w:t>
      </w:r>
      <w:r>
        <w:rPr>
          <w:szCs w:val="28"/>
        </w:rPr>
        <w:t> </w:t>
      </w:r>
      <w:r w:rsidRPr="00130C24">
        <w:rPr>
          <w:szCs w:val="28"/>
        </w:rPr>
        <w:t>Сибиряков</w:t>
      </w:r>
      <w:r>
        <w:rPr>
          <w:szCs w:val="28"/>
        </w:rPr>
        <w:t>-</w:t>
      </w:r>
      <w:r w:rsidRPr="00130C24">
        <w:rPr>
          <w:szCs w:val="28"/>
        </w:rPr>
        <w:t>Гвардейцев</w:t>
      </w:r>
      <w:r w:rsidR="00881DE2">
        <w:rPr>
          <w:szCs w:val="28"/>
        </w:rPr>
        <w:t>.</w:t>
      </w:r>
      <w:r w:rsidRPr="00130C24">
        <w:rPr>
          <w:szCs w:val="28"/>
        </w:rPr>
        <w:t xml:space="preserve"> На расчетный срок предусмотрено размещение д</w:t>
      </w:r>
      <w:r w:rsidRPr="00130C24">
        <w:rPr>
          <w:szCs w:val="28"/>
        </w:rPr>
        <w:t>о</w:t>
      </w:r>
      <w:r w:rsidRPr="00130C24">
        <w:rPr>
          <w:szCs w:val="28"/>
        </w:rPr>
        <w:t>полнительн</w:t>
      </w:r>
      <w:r>
        <w:rPr>
          <w:szCs w:val="28"/>
        </w:rPr>
        <w:t>ой</w:t>
      </w:r>
      <w:r w:rsidRPr="00130C24">
        <w:rPr>
          <w:szCs w:val="28"/>
        </w:rPr>
        <w:t xml:space="preserve"> пожарн</w:t>
      </w:r>
      <w:r>
        <w:rPr>
          <w:szCs w:val="28"/>
        </w:rPr>
        <w:t>ой</w:t>
      </w:r>
      <w:r w:rsidRPr="00130C24">
        <w:rPr>
          <w:szCs w:val="28"/>
        </w:rPr>
        <w:t xml:space="preserve"> част</w:t>
      </w:r>
      <w:r>
        <w:rPr>
          <w:szCs w:val="28"/>
        </w:rPr>
        <w:t>и</w:t>
      </w:r>
      <w:r w:rsidRPr="00130C24">
        <w:rPr>
          <w:szCs w:val="28"/>
        </w:rPr>
        <w:t xml:space="preserve"> на территории зоны</w:t>
      </w:r>
      <w:r>
        <w:rPr>
          <w:szCs w:val="28"/>
        </w:rPr>
        <w:t xml:space="preserve"> </w:t>
      </w:r>
      <w:r w:rsidR="00AF1670" w:rsidRPr="00EF3AF3">
        <w:t>коммунальны</w:t>
      </w:r>
      <w:r w:rsidR="00AF1670">
        <w:t>х</w:t>
      </w:r>
      <w:r w:rsidR="00AF1670" w:rsidRPr="00EF3AF3">
        <w:t xml:space="preserve"> и складски</w:t>
      </w:r>
      <w:r w:rsidR="00AF1670">
        <w:t>х</w:t>
      </w:r>
      <w:r w:rsidR="00AF1670" w:rsidRPr="00EF3AF3">
        <w:t xml:space="preserve"> объект</w:t>
      </w:r>
      <w:r w:rsidR="00AF1670">
        <w:t>ов</w:t>
      </w:r>
      <w:r w:rsidR="00AF1670" w:rsidRPr="00EF3AF3">
        <w:t xml:space="preserve"> </w:t>
      </w:r>
      <w:r>
        <w:rPr>
          <w:szCs w:val="28"/>
        </w:rPr>
        <w:t>(П-2)</w:t>
      </w:r>
      <w:r w:rsidRPr="00130C24">
        <w:rPr>
          <w:szCs w:val="28"/>
        </w:rPr>
        <w:t xml:space="preserve"> по </w:t>
      </w:r>
      <w:proofErr w:type="spellStart"/>
      <w:r w:rsidRPr="00130C24">
        <w:rPr>
          <w:szCs w:val="28"/>
        </w:rPr>
        <w:t>Толмачевскому</w:t>
      </w:r>
      <w:proofErr w:type="spellEnd"/>
      <w:r w:rsidRPr="00130C24">
        <w:rPr>
          <w:szCs w:val="28"/>
        </w:rPr>
        <w:t xml:space="preserve"> шос</w:t>
      </w:r>
      <w:r>
        <w:rPr>
          <w:szCs w:val="28"/>
        </w:rPr>
        <w:t>се.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>Защита рабочих и служащих (наибольшей работающей смены) предпр</w:t>
      </w:r>
      <w:r w:rsidRPr="00130C24">
        <w:rPr>
          <w:szCs w:val="28"/>
        </w:rPr>
        <w:t>и</w:t>
      </w:r>
      <w:r w:rsidRPr="00130C24">
        <w:rPr>
          <w:szCs w:val="28"/>
        </w:rPr>
        <w:t>ятий, учреждений и организаций, расположенных в зонах возможных сильных разрушений и продолжающих свою деятельность в военное время, а также раб</w:t>
      </w:r>
      <w:r w:rsidRPr="00130C24">
        <w:rPr>
          <w:szCs w:val="28"/>
        </w:rPr>
        <w:t>о</w:t>
      </w:r>
      <w:r w:rsidRPr="00130C24">
        <w:rPr>
          <w:szCs w:val="28"/>
        </w:rPr>
        <w:t xml:space="preserve">тающей смены дежурного и линейного персонала предприятий, обеспечивающих </w:t>
      </w:r>
      <w:r w:rsidRPr="00130C24">
        <w:rPr>
          <w:szCs w:val="28"/>
        </w:rPr>
        <w:lastRenderedPageBreak/>
        <w:t>жизнедеятельность категорированных городов и объектов особой важности</w:t>
      </w:r>
      <w:r w:rsidR="009C3D39">
        <w:rPr>
          <w:szCs w:val="28"/>
        </w:rPr>
        <w:t>,</w:t>
      </w:r>
      <w:r w:rsidR="00881DE2">
        <w:rPr>
          <w:szCs w:val="28"/>
        </w:rPr>
        <w:t xml:space="preserve"> пр</w:t>
      </w:r>
      <w:r w:rsidR="00881DE2">
        <w:rPr>
          <w:szCs w:val="28"/>
        </w:rPr>
        <w:t>е</w:t>
      </w:r>
      <w:r w:rsidR="00881DE2">
        <w:rPr>
          <w:szCs w:val="28"/>
        </w:rPr>
        <w:t xml:space="preserve">дусмотрена </w:t>
      </w:r>
      <w:r w:rsidRPr="00130C24">
        <w:rPr>
          <w:szCs w:val="28"/>
        </w:rPr>
        <w:t>в убежищах.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Для организации локального оповещения населения и служащих на крышах домов необходимо установить </w:t>
      </w:r>
      <w:proofErr w:type="spellStart"/>
      <w:r w:rsidRPr="00130C24">
        <w:rPr>
          <w:szCs w:val="28"/>
        </w:rPr>
        <w:t>электросирены</w:t>
      </w:r>
      <w:proofErr w:type="spellEnd"/>
      <w:r w:rsidRPr="00130C24">
        <w:rPr>
          <w:szCs w:val="28"/>
        </w:rPr>
        <w:t xml:space="preserve"> типа С-40 с радиусом охвата терр</w:t>
      </w:r>
      <w:r w:rsidRPr="00130C24">
        <w:rPr>
          <w:szCs w:val="28"/>
        </w:rPr>
        <w:t>и</w:t>
      </w:r>
      <w:r w:rsidRPr="00130C24">
        <w:rPr>
          <w:szCs w:val="28"/>
        </w:rPr>
        <w:t>тории 400</w:t>
      </w:r>
      <w:r>
        <w:rPr>
          <w:szCs w:val="28"/>
        </w:rPr>
        <w:t> </w:t>
      </w:r>
      <w:r w:rsidRPr="00130C24">
        <w:rPr>
          <w:szCs w:val="28"/>
        </w:rPr>
        <w:t>м, а также для оповещения населения и служащих на крышах домов у</w:t>
      </w:r>
      <w:r w:rsidRPr="00130C24">
        <w:rPr>
          <w:szCs w:val="28"/>
        </w:rPr>
        <w:t>с</w:t>
      </w:r>
      <w:r w:rsidRPr="00130C24">
        <w:rPr>
          <w:szCs w:val="28"/>
        </w:rPr>
        <w:t>тановить громкоговорители с радиусом охвата территории 300</w:t>
      </w:r>
      <w:r>
        <w:rPr>
          <w:szCs w:val="28"/>
        </w:rPr>
        <w:t> </w:t>
      </w:r>
      <w:r w:rsidRPr="00130C24">
        <w:rPr>
          <w:szCs w:val="28"/>
        </w:rPr>
        <w:t>м.</w:t>
      </w:r>
    </w:p>
    <w:p w:rsidR="003033F4" w:rsidRPr="00130C24" w:rsidRDefault="003033F4" w:rsidP="00840BB2">
      <w:pPr>
        <w:rPr>
          <w:szCs w:val="28"/>
        </w:rPr>
      </w:pPr>
    </w:p>
    <w:p w:rsidR="009C3D39" w:rsidRDefault="009C3D39" w:rsidP="00840BB2">
      <w:pPr>
        <w:pStyle w:val="Sf4"/>
        <w:ind w:firstLine="0"/>
        <w:jc w:val="center"/>
        <w:rPr>
          <w:b/>
        </w:rPr>
      </w:pPr>
      <w:bookmarkStart w:id="16" w:name="_Toc406504385"/>
      <w:r>
        <w:rPr>
          <w:b/>
        </w:rPr>
        <w:t>3. </w:t>
      </w:r>
      <w:r w:rsidR="003033F4" w:rsidRPr="00A46027">
        <w:rPr>
          <w:b/>
        </w:rPr>
        <w:t xml:space="preserve">Положение о размещении объектов </w:t>
      </w:r>
      <w:proofErr w:type="gramStart"/>
      <w:r w:rsidR="003033F4" w:rsidRPr="00A46027">
        <w:rPr>
          <w:b/>
        </w:rPr>
        <w:t>федерального</w:t>
      </w:r>
      <w:proofErr w:type="gramEnd"/>
      <w:r w:rsidR="003033F4" w:rsidRPr="00A46027">
        <w:rPr>
          <w:b/>
        </w:rPr>
        <w:t xml:space="preserve">, </w:t>
      </w:r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регионального и местного значения</w:t>
      </w:r>
      <w:bookmarkEnd w:id="16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9C3D39" w:rsidP="00840BB2">
      <w:pPr>
        <w:pStyle w:val="Sf4"/>
        <w:ind w:firstLine="0"/>
        <w:jc w:val="center"/>
        <w:rPr>
          <w:b/>
        </w:rPr>
      </w:pPr>
      <w:bookmarkStart w:id="17" w:name="_Toc406504386"/>
      <w:r>
        <w:rPr>
          <w:b/>
        </w:rPr>
        <w:t>3.1. </w:t>
      </w:r>
      <w:r w:rsidR="003033F4" w:rsidRPr="00A46027">
        <w:rPr>
          <w:b/>
        </w:rPr>
        <w:t>Размещение объектов федерального значения</w:t>
      </w:r>
      <w:bookmarkEnd w:id="17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aa"/>
      </w:pPr>
      <w:bookmarkStart w:id="18" w:name="_Toc384737152"/>
      <w:r w:rsidRPr="00576771">
        <w:t>Существующие на территории объекты федерального значения на расче</w:t>
      </w:r>
      <w:r w:rsidRPr="00576771">
        <w:t>т</w:t>
      </w:r>
      <w:r w:rsidRPr="00576771">
        <w:t>ный срок сохраняются. Размещение новых объектов не предусмотрено.</w:t>
      </w:r>
      <w:bookmarkEnd w:id="18"/>
    </w:p>
    <w:p w:rsidR="003033F4" w:rsidRDefault="003033F4" w:rsidP="00840BB2">
      <w:pPr>
        <w:pStyle w:val="aa"/>
      </w:pPr>
    </w:p>
    <w:p w:rsidR="003033F4" w:rsidRDefault="009C3D39" w:rsidP="00840BB2">
      <w:pPr>
        <w:pStyle w:val="Sf4"/>
        <w:ind w:firstLine="0"/>
        <w:jc w:val="center"/>
        <w:rPr>
          <w:b/>
        </w:rPr>
      </w:pPr>
      <w:bookmarkStart w:id="19" w:name="_Toc406504387"/>
      <w:r>
        <w:rPr>
          <w:b/>
        </w:rPr>
        <w:t>3.2. </w:t>
      </w:r>
      <w:r w:rsidR="003033F4" w:rsidRPr="00A46027">
        <w:rPr>
          <w:b/>
        </w:rPr>
        <w:t>Размещение объектов регионального значения</w:t>
      </w:r>
      <w:bookmarkEnd w:id="19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aa"/>
      </w:pPr>
      <w:r w:rsidRPr="00576771">
        <w:t xml:space="preserve">Существующие </w:t>
      </w:r>
      <w:r w:rsidRPr="00576771">
        <w:rPr>
          <w:bCs/>
        </w:rPr>
        <w:t>на территории</w:t>
      </w:r>
      <w:r w:rsidRPr="00576771">
        <w:rPr>
          <w:b/>
          <w:bCs/>
        </w:rPr>
        <w:t xml:space="preserve"> </w:t>
      </w:r>
      <w:r w:rsidRPr="00576771">
        <w:t>объекты регионального значения на расче</w:t>
      </w:r>
      <w:r w:rsidRPr="00576771">
        <w:t>т</w:t>
      </w:r>
      <w:r w:rsidRPr="00576771">
        <w:t>ный срок сохраняются. Размещение новых объектов не предусмотрено.</w:t>
      </w:r>
    </w:p>
    <w:p w:rsidR="003033F4" w:rsidRDefault="003033F4" w:rsidP="00840BB2">
      <w:pPr>
        <w:pStyle w:val="aa"/>
      </w:pPr>
    </w:p>
    <w:p w:rsidR="003033F4" w:rsidRDefault="009C3D39" w:rsidP="00840BB2">
      <w:pPr>
        <w:pStyle w:val="Sf4"/>
        <w:ind w:firstLine="0"/>
        <w:jc w:val="center"/>
        <w:rPr>
          <w:b/>
        </w:rPr>
      </w:pPr>
      <w:bookmarkStart w:id="20" w:name="_Toc406504388"/>
      <w:r>
        <w:rPr>
          <w:b/>
        </w:rPr>
        <w:t>3.3. </w:t>
      </w:r>
      <w:r w:rsidR="003033F4" w:rsidRPr="00A46027">
        <w:rPr>
          <w:b/>
        </w:rPr>
        <w:t>Размещение объектов местного значения</w:t>
      </w:r>
      <w:bookmarkEnd w:id="20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E71719" w:rsidRDefault="003033F4" w:rsidP="00840BB2">
      <w:pPr>
        <w:rPr>
          <w:szCs w:val="28"/>
        </w:rPr>
      </w:pPr>
      <w:r w:rsidRPr="00E71719">
        <w:rPr>
          <w:szCs w:val="28"/>
        </w:rPr>
        <w:t>На расчетный срок предусматривается размещение следующих объектов местного значения:</w:t>
      </w:r>
    </w:p>
    <w:p w:rsidR="003033F4" w:rsidRDefault="003033F4" w:rsidP="00840BB2">
      <w:pPr>
        <w:rPr>
          <w:szCs w:val="28"/>
        </w:rPr>
      </w:pPr>
      <w:r w:rsidRPr="00A625DA">
        <w:rPr>
          <w:szCs w:val="28"/>
        </w:rPr>
        <w:t>строительство детского сада на 1</w:t>
      </w:r>
      <w:r>
        <w:rPr>
          <w:szCs w:val="28"/>
        </w:rPr>
        <w:t>25</w:t>
      </w:r>
      <w:r w:rsidRPr="00A625DA">
        <w:rPr>
          <w:szCs w:val="28"/>
        </w:rPr>
        <w:t> мест (земельный участок площадью 0,</w:t>
      </w:r>
      <w:r>
        <w:rPr>
          <w:szCs w:val="28"/>
        </w:rPr>
        <w:t>44</w:t>
      </w:r>
      <w:r w:rsidRPr="00A625DA">
        <w:rPr>
          <w:szCs w:val="28"/>
        </w:rPr>
        <w:t xml:space="preserve"> га) в квартале </w:t>
      </w:r>
      <w:r>
        <w:rPr>
          <w:szCs w:val="28"/>
        </w:rPr>
        <w:t>321.01.01.01;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>строительство пожарной части в квартале 321.01.00.02.</w:t>
      </w:r>
    </w:p>
    <w:p w:rsidR="003033F4" w:rsidRDefault="003033F4" w:rsidP="00840BB2">
      <w:pPr>
        <w:rPr>
          <w:szCs w:val="28"/>
        </w:rPr>
      </w:pPr>
      <w:r w:rsidRPr="00E71719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3033F4" w:rsidRPr="00E71719" w:rsidRDefault="003033F4" w:rsidP="00840BB2">
      <w:pPr>
        <w:rPr>
          <w:szCs w:val="28"/>
        </w:rPr>
      </w:pPr>
      <w:r w:rsidRPr="00E71719">
        <w:rPr>
          <w:szCs w:val="28"/>
        </w:rPr>
        <w:t xml:space="preserve">строительство части магистрали непрерывного движения «Юго-западный транзит» на участке </w:t>
      </w:r>
      <w:r>
        <w:rPr>
          <w:szCs w:val="28"/>
        </w:rPr>
        <w:t>по</w:t>
      </w:r>
      <w:r w:rsidRPr="00E71719">
        <w:rPr>
          <w:szCs w:val="28"/>
        </w:rPr>
        <w:t xml:space="preserve"> ул. 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 </w:t>
      </w:r>
      <w:r w:rsidRPr="00E71719">
        <w:rPr>
          <w:szCs w:val="28"/>
        </w:rPr>
        <w:t>до границы города Новосибирска с тран</w:t>
      </w:r>
      <w:r w:rsidRPr="00E71719">
        <w:rPr>
          <w:szCs w:val="28"/>
        </w:rPr>
        <w:t>с</w:t>
      </w:r>
      <w:r w:rsidRPr="00E71719">
        <w:rPr>
          <w:szCs w:val="28"/>
        </w:rPr>
        <w:t>портными развязками в двух уровнях</w:t>
      </w:r>
      <w:r>
        <w:rPr>
          <w:szCs w:val="28"/>
        </w:rPr>
        <w:t xml:space="preserve"> и </w:t>
      </w:r>
      <w:r w:rsidRPr="00E71719">
        <w:rPr>
          <w:szCs w:val="28"/>
        </w:rPr>
        <w:t>с устройством обособленного полотна скоростного</w:t>
      </w:r>
      <w:r>
        <w:rPr>
          <w:szCs w:val="28"/>
        </w:rPr>
        <w:t xml:space="preserve"> трамвая</w:t>
      </w:r>
      <w:r w:rsidRPr="00E71719">
        <w:rPr>
          <w:szCs w:val="28"/>
        </w:rPr>
        <w:t>;</w:t>
      </w:r>
    </w:p>
    <w:p w:rsidR="003033F4" w:rsidRDefault="003033F4" w:rsidP="00840BB2">
      <w:pPr>
        <w:rPr>
          <w:szCs w:val="28"/>
        </w:rPr>
      </w:pPr>
      <w:r w:rsidRPr="00E71719">
        <w:rPr>
          <w:szCs w:val="28"/>
        </w:rPr>
        <w:t xml:space="preserve">строительство участков улиц </w:t>
      </w:r>
      <w:r w:rsidR="00703892">
        <w:rPr>
          <w:szCs w:val="28"/>
        </w:rPr>
        <w:t xml:space="preserve">зон </w:t>
      </w:r>
      <w:r w:rsidR="00703892">
        <w:t>производственных</w:t>
      </w:r>
      <w:r w:rsidR="00703892" w:rsidRPr="00EF3AF3">
        <w:t xml:space="preserve"> объект</w:t>
      </w:r>
      <w:r w:rsidR="00703892">
        <w:t>ов</w:t>
      </w:r>
      <w:r w:rsidR="00703892" w:rsidRPr="00EF3AF3">
        <w:t xml:space="preserve"> с различными нормативами воздействия на окружающую среду (П-1</w:t>
      </w:r>
      <w:r w:rsidR="00DB281F">
        <w:t>)</w:t>
      </w:r>
      <w:r>
        <w:rPr>
          <w:szCs w:val="28"/>
        </w:rPr>
        <w:t xml:space="preserve"> </w:t>
      </w:r>
      <w:r w:rsidRPr="00E71719">
        <w:rPr>
          <w:szCs w:val="28"/>
        </w:rPr>
        <w:t xml:space="preserve">и </w:t>
      </w:r>
      <w:r w:rsidR="00703892">
        <w:t>зон</w:t>
      </w:r>
      <w:r w:rsidR="00703892" w:rsidRPr="00EF3AF3">
        <w:t xml:space="preserve"> коммунальны</w:t>
      </w:r>
      <w:r w:rsidR="00703892">
        <w:t>х</w:t>
      </w:r>
      <w:r w:rsidR="00703892" w:rsidRPr="00EF3AF3">
        <w:t xml:space="preserve"> и складски</w:t>
      </w:r>
      <w:r w:rsidR="00703892">
        <w:t>х</w:t>
      </w:r>
      <w:r w:rsidR="00703892" w:rsidRPr="00EF3AF3">
        <w:t xml:space="preserve"> объект</w:t>
      </w:r>
      <w:r w:rsidR="00703892">
        <w:t>ов</w:t>
      </w:r>
      <w:r w:rsidR="00703892" w:rsidRPr="00EF3AF3">
        <w:t xml:space="preserve"> (П-2)</w:t>
      </w:r>
      <w:r w:rsidRPr="00E71719">
        <w:rPr>
          <w:szCs w:val="28"/>
        </w:rPr>
        <w:t>.</w:t>
      </w:r>
    </w:p>
    <w:p w:rsidR="00703892" w:rsidRDefault="00703892" w:rsidP="00840BB2">
      <w:pPr>
        <w:rPr>
          <w:szCs w:val="28"/>
        </w:rPr>
      </w:pPr>
    </w:p>
    <w:p w:rsidR="003033F4" w:rsidRDefault="006A78D4" w:rsidP="00840BB2">
      <w:pPr>
        <w:pStyle w:val="Sf4"/>
        <w:ind w:firstLine="0"/>
        <w:jc w:val="center"/>
        <w:rPr>
          <w:b/>
        </w:rPr>
      </w:pPr>
      <w:bookmarkStart w:id="21" w:name="_Toc406504389"/>
      <w:r>
        <w:rPr>
          <w:b/>
        </w:rPr>
        <w:t>4. </w:t>
      </w:r>
      <w:r w:rsidR="003033F4" w:rsidRPr="00A46027">
        <w:rPr>
          <w:b/>
        </w:rPr>
        <w:t xml:space="preserve">Основные показатели развития </w:t>
      </w:r>
      <w:r w:rsidR="00881DE2">
        <w:rPr>
          <w:b/>
        </w:rPr>
        <w:t xml:space="preserve">проектируемой </w:t>
      </w:r>
      <w:r w:rsidR="003033F4" w:rsidRPr="00A46027">
        <w:rPr>
          <w:b/>
        </w:rPr>
        <w:t>территории</w:t>
      </w:r>
      <w:bookmarkEnd w:id="21"/>
    </w:p>
    <w:p w:rsidR="003033F4" w:rsidRDefault="003033F4" w:rsidP="00840BB2">
      <w:pPr>
        <w:pStyle w:val="Sf4"/>
        <w:ind w:firstLine="0"/>
        <w:jc w:val="center"/>
        <w:rPr>
          <w:b/>
        </w:rPr>
      </w:pPr>
    </w:p>
    <w:p w:rsidR="009C3D39" w:rsidRPr="009C3D39" w:rsidRDefault="009C3D39" w:rsidP="009C3D39">
      <w:pPr>
        <w:autoSpaceDE w:val="0"/>
        <w:autoSpaceDN w:val="0"/>
        <w:adjustRightInd w:val="0"/>
        <w:rPr>
          <w:bCs/>
          <w:szCs w:val="28"/>
        </w:rPr>
      </w:pPr>
      <w:r w:rsidRPr="009C3D39">
        <w:rPr>
          <w:bCs/>
          <w:szCs w:val="28"/>
        </w:rPr>
        <w:t xml:space="preserve">Основные </w:t>
      </w:r>
      <w:r w:rsidRPr="00844CB0">
        <w:t xml:space="preserve">технико-экономические </w:t>
      </w:r>
      <w:r w:rsidRPr="009C3D39">
        <w:rPr>
          <w:bCs/>
          <w:szCs w:val="28"/>
        </w:rPr>
        <w:t xml:space="preserve">показатели развития </w:t>
      </w:r>
      <w:r w:rsidRPr="009C3D39">
        <w:t>проектируемой</w:t>
      </w:r>
      <w:r w:rsidRPr="009C3D39">
        <w:rPr>
          <w:bCs/>
          <w:szCs w:val="28"/>
        </w:rPr>
        <w:t xml:space="preserve"> те</w:t>
      </w:r>
      <w:r w:rsidRPr="009C3D39">
        <w:rPr>
          <w:bCs/>
          <w:szCs w:val="28"/>
        </w:rPr>
        <w:t>р</w:t>
      </w:r>
      <w:r w:rsidRPr="009C3D39">
        <w:rPr>
          <w:bCs/>
          <w:szCs w:val="28"/>
        </w:rPr>
        <w:t xml:space="preserve">ритории представлены в таблице </w:t>
      </w:r>
      <w:r>
        <w:rPr>
          <w:bCs/>
          <w:szCs w:val="28"/>
        </w:rPr>
        <w:t>3</w:t>
      </w:r>
      <w:r w:rsidRPr="009C3D39">
        <w:rPr>
          <w:bCs/>
          <w:szCs w:val="28"/>
        </w:rPr>
        <w:t>.</w:t>
      </w:r>
    </w:p>
    <w:p w:rsidR="009C3D39" w:rsidRDefault="009C3D39" w:rsidP="009C3D39">
      <w:pPr>
        <w:pStyle w:val="Sf4"/>
        <w:tabs>
          <w:tab w:val="left" w:pos="7050"/>
          <w:tab w:val="left" w:pos="7538"/>
        </w:tabs>
        <w:ind w:firstLine="0"/>
        <w:jc w:val="left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9C3D39" w:rsidRPr="00A46027" w:rsidRDefault="009C3D39" w:rsidP="009C3D39">
      <w:pPr>
        <w:pStyle w:val="Sf4"/>
        <w:rPr>
          <w:b/>
        </w:rPr>
      </w:pPr>
    </w:p>
    <w:p w:rsidR="003033F4" w:rsidRPr="00844CB0" w:rsidRDefault="003033F4" w:rsidP="009C3D39">
      <w:pPr>
        <w:pStyle w:val="Sf4"/>
        <w:pageBreakBefore/>
        <w:jc w:val="right"/>
      </w:pPr>
      <w:r w:rsidRPr="00844CB0">
        <w:lastRenderedPageBreak/>
        <w:t>Таблица 3</w:t>
      </w:r>
    </w:p>
    <w:p w:rsidR="009C3D39" w:rsidRPr="007D6F9C" w:rsidRDefault="009C3D39" w:rsidP="009C3D39">
      <w:pPr>
        <w:pStyle w:val="Sf4"/>
        <w:jc w:val="center"/>
        <w:rPr>
          <w:sz w:val="24"/>
        </w:rPr>
      </w:pPr>
    </w:p>
    <w:p w:rsidR="009C3D39" w:rsidRDefault="003033F4" w:rsidP="009C3D39">
      <w:pPr>
        <w:pStyle w:val="Sf4"/>
        <w:ind w:firstLine="0"/>
        <w:jc w:val="center"/>
      </w:pPr>
      <w:r w:rsidRPr="00844CB0">
        <w:t xml:space="preserve">Основные технико-экономические показатели </w:t>
      </w:r>
      <w:r w:rsidR="009C3D39" w:rsidRPr="009C3D39">
        <w:rPr>
          <w:bCs/>
          <w:szCs w:val="28"/>
        </w:rPr>
        <w:t>развития</w:t>
      </w:r>
      <w:r w:rsidR="009C3D39" w:rsidRPr="009C3D39">
        <w:t xml:space="preserve"> </w:t>
      </w:r>
    </w:p>
    <w:p w:rsidR="003033F4" w:rsidRDefault="009C3D39" w:rsidP="009C3D39">
      <w:pPr>
        <w:pStyle w:val="Sf4"/>
        <w:ind w:firstLine="0"/>
        <w:jc w:val="center"/>
      </w:pPr>
      <w:r w:rsidRPr="009C3D39">
        <w:t>проектируемой</w:t>
      </w:r>
      <w:r w:rsidRPr="009C3D39">
        <w:rPr>
          <w:bCs/>
          <w:szCs w:val="28"/>
        </w:rPr>
        <w:t xml:space="preserve"> территории</w:t>
      </w:r>
    </w:p>
    <w:p w:rsidR="009C3D39" w:rsidRPr="007D6F9C" w:rsidRDefault="009C3D39" w:rsidP="009C3D39">
      <w:pPr>
        <w:pStyle w:val="Sf4"/>
        <w:jc w:val="center"/>
        <w:rPr>
          <w:sz w:val="24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3033F4" w:rsidRPr="00284610" w:rsidTr="007D6F9C">
        <w:trPr>
          <w:tblHeader/>
        </w:trPr>
        <w:tc>
          <w:tcPr>
            <w:tcW w:w="993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№</w:t>
            </w:r>
          </w:p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proofErr w:type="gramStart"/>
            <w:r w:rsidRPr="00077BA8">
              <w:rPr>
                <w:szCs w:val="24"/>
              </w:rPr>
              <w:t>п</w:t>
            </w:r>
            <w:proofErr w:type="gramEnd"/>
            <w:r w:rsidRPr="00077BA8">
              <w:rPr>
                <w:szCs w:val="24"/>
              </w:rPr>
              <w:t>/п</w:t>
            </w:r>
          </w:p>
        </w:tc>
        <w:tc>
          <w:tcPr>
            <w:tcW w:w="4819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Единица</w:t>
            </w:r>
          </w:p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измер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ния</w:t>
            </w:r>
          </w:p>
        </w:tc>
        <w:tc>
          <w:tcPr>
            <w:tcW w:w="1417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Совр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менное состояние</w:t>
            </w:r>
          </w:p>
        </w:tc>
        <w:tc>
          <w:tcPr>
            <w:tcW w:w="1418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Состояние на расче</w:t>
            </w:r>
            <w:r w:rsidRPr="00077BA8">
              <w:rPr>
                <w:szCs w:val="24"/>
              </w:rPr>
              <w:t>т</w:t>
            </w:r>
            <w:r w:rsidRPr="00077BA8">
              <w:rPr>
                <w:szCs w:val="24"/>
              </w:rPr>
              <w:t>ный срок</w:t>
            </w:r>
          </w:p>
        </w:tc>
      </w:tr>
    </w:tbl>
    <w:p w:rsidR="003033F4" w:rsidRPr="000208DB" w:rsidRDefault="003033F4" w:rsidP="00840BB2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0208DB" w:rsidRPr="00284610" w:rsidTr="007D6F9C">
        <w:trPr>
          <w:tblHeader/>
        </w:trPr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Территория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Площадь проектируемой территории,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AF1670" w:rsidP="00840BB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Зоны </w:t>
            </w:r>
            <w:r w:rsidRPr="00AF1670">
              <w:rPr>
                <w:szCs w:val="24"/>
              </w:rPr>
              <w:t>рекреационного назначения (Р)</w:t>
            </w:r>
            <w:r w:rsidR="000208DB"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1,06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25,16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0,94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25,16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спортивного назначения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(Р-4)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0,12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6A3D64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DF46E8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Общественно-делов</w:t>
            </w:r>
            <w:r w:rsidR="00AF1670"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 w:rsidR="00AF1670">
              <w:rPr>
                <w:szCs w:val="24"/>
              </w:rPr>
              <w:t>ы (ОД)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18,36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73,61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6A3D64" w:rsidP="00840BB2">
            <w:pPr>
              <w:ind w:firstLine="0"/>
              <w:rPr>
                <w:szCs w:val="24"/>
              </w:rPr>
            </w:pPr>
            <w:r>
              <w:t>З</w:t>
            </w:r>
            <w:r w:rsidR="00AF1670" w:rsidRPr="00EF3AF3">
              <w:t>она делового, общественного и ко</w:t>
            </w:r>
            <w:r w:rsidR="00AF1670" w:rsidRPr="00EF3AF3">
              <w:t>м</w:t>
            </w:r>
            <w:r w:rsidR="00AF1670" w:rsidRPr="00EF3AF3">
              <w:t>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6A3D64" w:rsidP="007D6F9C">
            <w:pPr>
              <w:ind w:firstLine="0"/>
              <w:jc w:val="center"/>
              <w:rPr>
                <w:szCs w:val="24"/>
              </w:rPr>
            </w:pPr>
            <w:r w:rsidRPr="00DF46E8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10,78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881DE2" w:rsidP="00840BB2">
            <w:pPr>
              <w:ind w:firstLine="0"/>
              <w:rPr>
                <w:szCs w:val="24"/>
              </w:rPr>
            </w:pPr>
            <w:proofErr w:type="spellStart"/>
            <w:r w:rsidRPr="00077BA8">
              <w:rPr>
                <w:szCs w:val="24"/>
              </w:rPr>
              <w:t>Подзона</w:t>
            </w:r>
            <w:proofErr w:type="spellEnd"/>
            <w:r w:rsidRPr="00077BA8">
              <w:rPr>
                <w:szCs w:val="24"/>
              </w:rPr>
              <w:t xml:space="preserve"> специализированной средне- и многоэтажной общественной з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стройки </w:t>
            </w:r>
            <w:r w:rsidRPr="00077BA8">
              <w:rPr>
                <w:bCs/>
                <w:szCs w:val="24"/>
              </w:rPr>
              <w:t>(ОД-4.2)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16,35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60,38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7D6F9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 общего, основного общего</w:t>
            </w:r>
            <w:r w:rsidR="007D6F9C"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и среднего общего образования (ОД-5)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2,45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</w:t>
            </w:r>
            <w:r w:rsidR="00AF1670"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 w:rsidR="00AF1670">
              <w:rPr>
                <w:szCs w:val="24"/>
              </w:rPr>
              <w:t>ы (Ж)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13,32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3,21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  <w:r w:rsidRPr="00077BA8">
              <w:rPr>
                <w:bCs/>
                <w:szCs w:val="24"/>
              </w:rPr>
              <w:t>(Ж-3)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7,71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  <w:r w:rsidRPr="00077BA8">
              <w:rPr>
                <w:bCs/>
                <w:szCs w:val="24"/>
              </w:rPr>
              <w:t>(Ж-4)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2,65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3,21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  <w:r w:rsidRPr="00077BA8">
              <w:rPr>
                <w:bCs/>
                <w:szCs w:val="24"/>
              </w:rPr>
              <w:t>(Ж-6)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2,96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Производственн</w:t>
            </w:r>
            <w:r w:rsidR="00DB281F">
              <w:rPr>
                <w:szCs w:val="24"/>
              </w:rPr>
              <w:t>ые зоны (П)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302,86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291,93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производственных объектов с различными нормативами воздействия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на окружающую среду (П-1)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164,11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154,41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>ектов (П-2)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138,75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137,52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 w:rsidR="00DB281F"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инженерной и транспортной и</w:t>
            </w:r>
            <w:r w:rsidRPr="00077BA8">
              <w:rPr>
                <w:szCs w:val="24"/>
              </w:rPr>
              <w:t>н</w:t>
            </w:r>
            <w:r w:rsidRPr="00077BA8">
              <w:rPr>
                <w:szCs w:val="24"/>
              </w:rPr>
              <w:t>фраструктур</w:t>
            </w:r>
            <w:r w:rsidR="007D6F9C">
              <w:rPr>
                <w:szCs w:val="24"/>
              </w:rPr>
              <w:t xml:space="preserve"> </w:t>
            </w:r>
            <w:r w:rsidR="00DB281F">
              <w:rPr>
                <w:szCs w:val="24"/>
              </w:rPr>
              <w:t>(</w:t>
            </w:r>
            <w:proofErr w:type="gramStart"/>
            <w:r w:rsidR="00DB281F">
              <w:rPr>
                <w:szCs w:val="24"/>
              </w:rPr>
              <w:t>ИТ</w:t>
            </w:r>
            <w:proofErr w:type="gramEnd"/>
            <w:r w:rsidR="00DB281F">
              <w:rPr>
                <w:szCs w:val="24"/>
              </w:rPr>
              <w:t>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184,75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tabs>
                <w:tab w:val="left" w:pos="390"/>
                <w:tab w:val="center" w:pos="743"/>
              </w:tabs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141,93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7D6F9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лезнодорожного транспорта (ИТ-1)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45,29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50,21</w:t>
            </w:r>
          </w:p>
        </w:tc>
      </w:tr>
      <w:tr w:rsidR="000208DB" w:rsidRPr="00284610" w:rsidTr="007D6F9C">
        <w:trPr>
          <w:cantSplit/>
        </w:trPr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1.1.5.2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</w:t>
            </w:r>
            <w:r w:rsidRPr="00077BA8">
              <w:rPr>
                <w:szCs w:val="24"/>
              </w:rPr>
              <w:t>в</w:t>
            </w:r>
            <w:r w:rsidRPr="00077BA8">
              <w:rPr>
                <w:szCs w:val="24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4,92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2,48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134,36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87,61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1.1.5.4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структуры (ИТ-4)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1,63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 w:rsidR="00DB281F"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</w:t>
            </w:r>
            <w:r w:rsidR="00DB281F">
              <w:rPr>
                <w:szCs w:val="24"/>
              </w:rPr>
              <w:t xml:space="preserve"> (С)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47,98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44,16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 (С-1)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39,54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35,71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>ектов и территорий (С-3)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8,45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1.1.7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ведения садоводства и огородн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чества </w:t>
            </w:r>
            <w:r w:rsidRPr="00077BA8">
              <w:rPr>
                <w:bCs/>
                <w:szCs w:val="24"/>
              </w:rPr>
              <w:t>(СХ-1)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11,67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Население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человек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967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red"/>
              </w:rPr>
            </w:pPr>
            <w:r w:rsidRPr="00077BA8">
              <w:rPr>
                <w:szCs w:val="24"/>
              </w:rPr>
              <w:t>1350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населения жилой зоны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чел./</w:t>
            </w:r>
            <w:proofErr w:type="gramStart"/>
            <w:r w:rsidRPr="00077BA8">
              <w:rPr>
                <w:szCs w:val="24"/>
              </w:rPr>
              <w:t>га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73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420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Жилищный фонд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Общая площадь жилых домов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кв. 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20395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32400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Транспортная инфраструктура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улично-дорожной сети всего,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24,66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непрерывного движения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регулируемого движения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8,49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Улицы и проезды местного значения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6,7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14,32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линий общественного пассажирского транспорта, в том чи</w:t>
            </w:r>
            <w:r w:rsidRPr="00077BA8">
              <w:rPr>
                <w:szCs w:val="24"/>
              </w:rPr>
              <w:t>с</w:t>
            </w:r>
            <w:r w:rsidRPr="00077BA8">
              <w:rPr>
                <w:szCs w:val="24"/>
              </w:rPr>
              <w:t>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cyan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15,93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Автобус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8,47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Троллейбус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Скоростной трамвай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улично-дорожной сети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км/кв</w:t>
            </w:r>
            <w:proofErr w:type="gramStart"/>
            <w:r w:rsidRPr="00077BA8">
              <w:rPr>
                <w:szCs w:val="24"/>
              </w:rPr>
              <w:t>.к</w:t>
            </w:r>
            <w:proofErr w:type="gramEnd"/>
            <w:r w:rsidRPr="00077BA8">
              <w:rPr>
                <w:szCs w:val="24"/>
              </w:rPr>
              <w:t>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4,25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Сооружения улично-дорожной сети</w:t>
            </w:r>
          </w:p>
        </w:tc>
      </w:tr>
      <w:tr w:rsidR="00DB281F" w:rsidRPr="00DC6BE3" w:rsidTr="007D6F9C">
        <w:tc>
          <w:tcPr>
            <w:tcW w:w="993" w:type="dxa"/>
            <w:shd w:val="clear" w:color="auto" w:fill="auto"/>
          </w:tcPr>
          <w:p w:rsidR="00DB281F" w:rsidRPr="00077BA8" w:rsidRDefault="00DB281F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4819" w:type="dxa"/>
            <w:shd w:val="clear" w:color="auto" w:fill="auto"/>
          </w:tcPr>
          <w:p w:rsidR="00DB281F" w:rsidRPr="00077BA8" w:rsidRDefault="00DB281F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Транспортные развязки в разных уровнях</w:t>
            </w:r>
          </w:p>
        </w:tc>
        <w:tc>
          <w:tcPr>
            <w:tcW w:w="1276" w:type="dxa"/>
            <w:shd w:val="clear" w:color="auto" w:fill="auto"/>
          </w:tcPr>
          <w:p w:rsidR="00DB281F" w:rsidRPr="00077BA8" w:rsidRDefault="009E6146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  <w:shd w:val="clear" w:color="auto" w:fill="auto"/>
          </w:tcPr>
          <w:p w:rsidR="00DB281F" w:rsidRDefault="00DB281F" w:rsidP="007D6F9C">
            <w:r w:rsidRPr="006F5DB4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DB281F" w:rsidRDefault="00DB281F" w:rsidP="007D6F9C">
            <w:r w:rsidRPr="006F5DB4">
              <w:rPr>
                <w:szCs w:val="28"/>
              </w:rPr>
              <w:t>–</w:t>
            </w:r>
          </w:p>
        </w:tc>
      </w:tr>
      <w:tr w:rsidR="00DB281F" w:rsidRPr="00DC6BE3" w:rsidTr="007D6F9C">
        <w:tc>
          <w:tcPr>
            <w:tcW w:w="993" w:type="dxa"/>
            <w:shd w:val="clear" w:color="auto" w:fill="auto"/>
          </w:tcPr>
          <w:p w:rsidR="00DB281F" w:rsidRPr="00077BA8" w:rsidRDefault="00DB281F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4819" w:type="dxa"/>
            <w:shd w:val="clear" w:color="auto" w:fill="auto"/>
          </w:tcPr>
          <w:p w:rsidR="00DB281F" w:rsidRPr="00077BA8" w:rsidRDefault="00DB281F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Путепроводы через железнодорожные пути</w:t>
            </w:r>
          </w:p>
        </w:tc>
        <w:tc>
          <w:tcPr>
            <w:tcW w:w="1276" w:type="dxa"/>
            <w:shd w:val="clear" w:color="auto" w:fill="auto"/>
          </w:tcPr>
          <w:p w:rsidR="00DB281F" w:rsidRPr="00077BA8" w:rsidRDefault="009E6146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  <w:shd w:val="clear" w:color="auto" w:fill="auto"/>
          </w:tcPr>
          <w:p w:rsidR="00DB281F" w:rsidRDefault="00DB281F" w:rsidP="007D6F9C">
            <w:r w:rsidRPr="008E5170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DB281F" w:rsidRDefault="00DB281F" w:rsidP="007D6F9C">
            <w:r w:rsidRPr="008E5170">
              <w:rPr>
                <w:szCs w:val="28"/>
              </w:rPr>
              <w:t>–</w:t>
            </w:r>
          </w:p>
        </w:tc>
      </w:tr>
      <w:tr w:rsidR="000208DB" w:rsidRPr="00DC6BE3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Внеуличные пешеходные переходы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9E6146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</w:tbl>
    <w:p w:rsidR="00703892" w:rsidRPr="007D6F9C" w:rsidRDefault="00703892" w:rsidP="00840BB2">
      <w:pPr>
        <w:rPr>
          <w:b/>
          <w:sz w:val="24"/>
        </w:rPr>
      </w:pPr>
      <w:bookmarkStart w:id="22" w:name="_Toc406504390"/>
    </w:p>
    <w:p w:rsidR="003033F4" w:rsidRDefault="006A78D4" w:rsidP="00840BB2">
      <w:pPr>
        <w:ind w:firstLine="0"/>
        <w:jc w:val="center"/>
        <w:rPr>
          <w:b/>
        </w:rPr>
      </w:pPr>
      <w:r>
        <w:rPr>
          <w:b/>
        </w:rPr>
        <w:t>5. </w:t>
      </w:r>
      <w:r w:rsidR="003033F4" w:rsidRPr="00A46027">
        <w:rPr>
          <w:b/>
        </w:rPr>
        <w:t>Реализация проекта планировки</w:t>
      </w:r>
      <w:bookmarkEnd w:id="22"/>
    </w:p>
    <w:p w:rsidR="003033F4" w:rsidRPr="007D6F9C" w:rsidRDefault="003033F4" w:rsidP="00840BB2">
      <w:pPr>
        <w:pStyle w:val="Sf4"/>
        <w:ind w:firstLine="0"/>
        <w:jc w:val="center"/>
        <w:rPr>
          <w:b/>
          <w:sz w:val="24"/>
        </w:rPr>
      </w:pPr>
    </w:p>
    <w:p w:rsidR="003033F4" w:rsidRPr="00265F15" w:rsidRDefault="003033F4" w:rsidP="00840BB2">
      <w:pPr>
        <w:rPr>
          <w:b/>
          <w:szCs w:val="28"/>
        </w:rPr>
      </w:pPr>
      <w:r w:rsidRPr="00265F15">
        <w:rPr>
          <w:szCs w:val="28"/>
        </w:rPr>
        <w:t>На последующих стадиях проектирования следует:</w:t>
      </w:r>
    </w:p>
    <w:p w:rsidR="003033F4" w:rsidRPr="00265F15" w:rsidRDefault="003033F4" w:rsidP="007D6F9C">
      <w:pPr>
        <w:widowControl w:val="0"/>
        <w:rPr>
          <w:szCs w:val="28"/>
        </w:rPr>
      </w:pPr>
      <w:r>
        <w:rPr>
          <w:szCs w:val="28"/>
        </w:rPr>
        <w:t>у</w:t>
      </w:r>
      <w:r w:rsidRPr="00265F15">
        <w:rPr>
          <w:szCs w:val="28"/>
        </w:rPr>
        <w:t xml:space="preserve">точнить состав очистных сооружений поверхностных стоков с учетом </w:t>
      </w:r>
      <w:r w:rsidRPr="00265F15">
        <w:rPr>
          <w:szCs w:val="28"/>
        </w:rPr>
        <w:lastRenderedPageBreak/>
        <w:t>обеспечения степени их очистки в соответствии с требованиями нормативных д</w:t>
      </w:r>
      <w:r w:rsidRPr="00265F15">
        <w:rPr>
          <w:szCs w:val="28"/>
        </w:rPr>
        <w:t>о</w:t>
      </w:r>
      <w:r w:rsidRPr="00265F15">
        <w:rPr>
          <w:szCs w:val="28"/>
        </w:rPr>
        <w:t>кументов, в том числе СанПиН 2.1.5.980-00.2.1.5. «Водоотведение населенных мест, санитарная охрана водных объектов. Гигиенические требования к охране поверхностных вод</w:t>
      </w:r>
      <w:r w:rsidR="00F63710">
        <w:rPr>
          <w:szCs w:val="28"/>
        </w:rPr>
        <w:t>. Санитарные правила и нормы</w:t>
      </w:r>
      <w:r w:rsidRPr="00956EFB">
        <w:rPr>
          <w:szCs w:val="28"/>
        </w:rPr>
        <w:t>»</w:t>
      </w:r>
      <w:r w:rsidRPr="00265F15">
        <w:rPr>
          <w:szCs w:val="28"/>
        </w:rPr>
        <w:t>;</w:t>
      </w:r>
    </w:p>
    <w:p w:rsidR="003033F4" w:rsidRPr="00265F15" w:rsidRDefault="003033F4" w:rsidP="00840BB2">
      <w:pPr>
        <w:rPr>
          <w:szCs w:val="28"/>
        </w:rPr>
      </w:pPr>
      <w:r w:rsidRPr="00265F15">
        <w:rPr>
          <w:szCs w:val="28"/>
        </w:rPr>
        <w:t>рассмотреть возможность строительства транспортной развязки в узле пер</w:t>
      </w:r>
      <w:r w:rsidRPr="00265F15">
        <w:rPr>
          <w:szCs w:val="28"/>
        </w:rPr>
        <w:t>е</w:t>
      </w:r>
      <w:r w:rsidRPr="00265F15">
        <w:rPr>
          <w:szCs w:val="28"/>
        </w:rPr>
        <w:t>сечения ул. Титова,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и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с сооружением путепров</w:t>
      </w:r>
      <w:r w:rsidRPr="00265F15">
        <w:rPr>
          <w:szCs w:val="28"/>
        </w:rPr>
        <w:t>о</w:t>
      </w:r>
      <w:r w:rsidRPr="00265F15">
        <w:rPr>
          <w:szCs w:val="28"/>
        </w:rPr>
        <w:t>да через железную дорогу для продолжения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за границей города Нов</w:t>
      </w:r>
      <w:r w:rsidRPr="00265F15">
        <w:rPr>
          <w:szCs w:val="28"/>
        </w:rPr>
        <w:t>о</w:t>
      </w:r>
      <w:r w:rsidRPr="00265F15">
        <w:rPr>
          <w:szCs w:val="28"/>
        </w:rPr>
        <w:t>сибирска;</w:t>
      </w:r>
    </w:p>
    <w:p w:rsidR="003033F4" w:rsidRPr="00265F15" w:rsidRDefault="003033F4" w:rsidP="00840BB2">
      <w:pPr>
        <w:rPr>
          <w:szCs w:val="28"/>
        </w:rPr>
      </w:pPr>
      <w:r w:rsidRPr="00265F15">
        <w:rPr>
          <w:szCs w:val="28"/>
        </w:rPr>
        <w:t>рассмотреть возможность строительства путепровода через железную дор</w:t>
      </w:r>
      <w:r w:rsidRPr="00265F15">
        <w:rPr>
          <w:szCs w:val="28"/>
        </w:rPr>
        <w:t>о</w:t>
      </w:r>
      <w:r w:rsidRPr="00265F15">
        <w:rPr>
          <w:szCs w:val="28"/>
        </w:rPr>
        <w:t>гу на продолжении ул. </w:t>
      </w:r>
      <w:proofErr w:type="spellStart"/>
      <w:r w:rsidRPr="00265F15">
        <w:rPr>
          <w:szCs w:val="28"/>
        </w:rPr>
        <w:t>Порт-Артурской</w:t>
      </w:r>
      <w:proofErr w:type="spellEnd"/>
      <w:r w:rsidRPr="00265F15">
        <w:rPr>
          <w:szCs w:val="28"/>
        </w:rPr>
        <w:t xml:space="preserve"> в районе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шоссе;</w:t>
      </w:r>
    </w:p>
    <w:p w:rsidR="003033F4" w:rsidRPr="00265F15" w:rsidRDefault="003033F4" w:rsidP="00840BB2">
      <w:pPr>
        <w:rPr>
          <w:szCs w:val="28"/>
        </w:rPr>
      </w:pPr>
      <w:r w:rsidRPr="00265F15">
        <w:rPr>
          <w:szCs w:val="28"/>
        </w:rPr>
        <w:t xml:space="preserve">при разработке проектного решения транспортной развязки на пересечении ул. Станционной,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и автомобильной магистрали вдоль гр</w:t>
      </w:r>
      <w:r w:rsidRPr="00265F15">
        <w:rPr>
          <w:szCs w:val="28"/>
        </w:rPr>
        <w:t>а</w:t>
      </w:r>
      <w:r w:rsidRPr="00265F15">
        <w:rPr>
          <w:szCs w:val="28"/>
        </w:rPr>
        <w:t>ницы города, предусмотреть съезды с эстакады через железную дорогу и норм</w:t>
      </w:r>
      <w:r w:rsidRPr="00265F15">
        <w:rPr>
          <w:szCs w:val="28"/>
        </w:rPr>
        <w:t>а</w:t>
      </w:r>
      <w:r w:rsidRPr="00265F15">
        <w:rPr>
          <w:szCs w:val="28"/>
        </w:rPr>
        <w:t>тивные радиусы поворотов.</w:t>
      </w:r>
    </w:p>
    <w:p w:rsidR="006A78D4" w:rsidRPr="0075601C" w:rsidRDefault="006A78D4" w:rsidP="006A78D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7631" w:rsidRDefault="004C7631" w:rsidP="00840BB2">
      <w:pPr>
        <w:widowControl w:val="0"/>
        <w:ind w:right="264" w:firstLine="0"/>
        <w:rPr>
          <w:color w:val="C00000"/>
          <w:szCs w:val="28"/>
        </w:rPr>
      </w:pPr>
    </w:p>
    <w:p w:rsidR="004C7631" w:rsidRDefault="004C7631" w:rsidP="00840BB2">
      <w:pPr>
        <w:widowControl w:val="0"/>
        <w:ind w:right="264" w:firstLine="0"/>
        <w:rPr>
          <w:color w:val="C00000"/>
          <w:szCs w:val="28"/>
        </w:rPr>
      </w:pPr>
    </w:p>
    <w:p w:rsidR="004C7631" w:rsidRDefault="004C7631" w:rsidP="00840BB2">
      <w:pPr>
        <w:widowControl w:val="0"/>
        <w:ind w:right="264" w:firstLine="0"/>
        <w:rPr>
          <w:color w:val="C00000"/>
          <w:szCs w:val="28"/>
        </w:rPr>
      </w:pPr>
    </w:p>
    <w:p w:rsidR="004C7631" w:rsidRDefault="004C7631" w:rsidP="00840BB2">
      <w:pPr>
        <w:widowControl w:val="0"/>
        <w:ind w:right="264" w:firstLine="0"/>
        <w:rPr>
          <w:color w:val="C00000"/>
          <w:szCs w:val="28"/>
        </w:rPr>
      </w:pPr>
    </w:p>
    <w:p w:rsidR="004C7631" w:rsidRDefault="004C763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sectPr w:rsidR="00F20CB1" w:rsidSect="00C51F59"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41F" w:rsidRDefault="006B641F" w:rsidP="007B56B1">
      <w:r>
        <w:separator/>
      </w:r>
    </w:p>
    <w:p w:rsidR="006B641F" w:rsidRDefault="006B641F"/>
  </w:endnote>
  <w:endnote w:type="continuationSeparator" w:id="0">
    <w:p w:rsidR="006B641F" w:rsidRDefault="006B641F" w:rsidP="007B56B1">
      <w:r>
        <w:continuationSeparator/>
      </w:r>
    </w:p>
    <w:p w:rsidR="006B641F" w:rsidRDefault="006B641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 Ref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F59" w:rsidRPr="00B01220" w:rsidRDefault="00C51F59" w:rsidP="00B01220">
    <w:pPr>
      <w:pStyle w:val="ac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41F" w:rsidRDefault="006B641F" w:rsidP="007B56B1">
      <w:r>
        <w:separator/>
      </w:r>
    </w:p>
    <w:p w:rsidR="006B641F" w:rsidRDefault="006B641F"/>
  </w:footnote>
  <w:footnote w:type="continuationSeparator" w:id="0">
    <w:p w:rsidR="006B641F" w:rsidRDefault="006B641F" w:rsidP="007B56B1">
      <w:r>
        <w:continuationSeparator/>
      </w:r>
    </w:p>
    <w:p w:rsidR="006B641F" w:rsidRDefault="006B641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F59" w:rsidRDefault="000D7FB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51F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51F59" w:rsidRDefault="00C51F5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F59" w:rsidRDefault="000D7FBD" w:rsidP="00E23922">
    <w:pPr>
      <w:pStyle w:val="a6"/>
      <w:ind w:firstLine="0"/>
      <w:jc w:val="center"/>
    </w:pPr>
    <w:r w:rsidRPr="0087283C">
      <w:rPr>
        <w:sz w:val="24"/>
      </w:rPr>
      <w:fldChar w:fldCharType="begin"/>
    </w:r>
    <w:r w:rsidR="00C51F5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148F3">
      <w:rPr>
        <w:noProof/>
        <w:sz w:val="24"/>
      </w:rPr>
      <w:t>14</w:t>
    </w:r>
    <w:r w:rsidRPr="0087283C">
      <w:rPr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5D60695"/>
    <w:multiLevelType w:val="hybridMultilevel"/>
    <w:tmpl w:val="4128F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5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4C6554"/>
    <w:multiLevelType w:val="hybridMultilevel"/>
    <w:tmpl w:val="24DC690A"/>
    <w:lvl w:ilvl="0" w:tplc="711EE87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1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hint="default"/>
      </w:rPr>
    </w:lvl>
  </w:abstractNum>
  <w:abstractNum w:abstractNumId="2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9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5333192F"/>
    <w:multiLevelType w:val="hybridMultilevel"/>
    <w:tmpl w:val="317477A2"/>
    <w:lvl w:ilvl="0" w:tplc="1BA87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BFE571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FE034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3C84A0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1EA4C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2F4604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DE63B3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B2C3D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CFC5AA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28269A1"/>
    <w:multiLevelType w:val="hybridMultilevel"/>
    <w:tmpl w:val="3AB6A642"/>
    <w:lvl w:ilvl="0" w:tplc="3104CF5A">
      <w:start w:val="1"/>
      <w:numFmt w:val="decimal"/>
      <w:lvlText w:val="%1."/>
      <w:lvlJc w:val="left"/>
      <w:pPr>
        <w:ind w:left="1440" w:hanging="360"/>
      </w:pPr>
    </w:lvl>
    <w:lvl w:ilvl="1" w:tplc="6A28F6FA" w:tentative="1">
      <w:start w:val="1"/>
      <w:numFmt w:val="lowerLetter"/>
      <w:lvlText w:val="%2."/>
      <w:lvlJc w:val="left"/>
      <w:pPr>
        <w:ind w:left="2160" w:hanging="360"/>
      </w:pPr>
    </w:lvl>
    <w:lvl w:ilvl="2" w:tplc="5F84BD74" w:tentative="1">
      <w:start w:val="1"/>
      <w:numFmt w:val="lowerRoman"/>
      <w:lvlText w:val="%3."/>
      <w:lvlJc w:val="right"/>
      <w:pPr>
        <w:ind w:left="2880" w:hanging="180"/>
      </w:pPr>
    </w:lvl>
    <w:lvl w:ilvl="3" w:tplc="C1E61B1E" w:tentative="1">
      <w:start w:val="1"/>
      <w:numFmt w:val="decimal"/>
      <w:lvlText w:val="%4."/>
      <w:lvlJc w:val="left"/>
      <w:pPr>
        <w:ind w:left="3600" w:hanging="360"/>
      </w:pPr>
    </w:lvl>
    <w:lvl w:ilvl="4" w:tplc="BC88353C" w:tentative="1">
      <w:start w:val="1"/>
      <w:numFmt w:val="lowerLetter"/>
      <w:lvlText w:val="%5."/>
      <w:lvlJc w:val="left"/>
      <w:pPr>
        <w:ind w:left="4320" w:hanging="360"/>
      </w:pPr>
    </w:lvl>
    <w:lvl w:ilvl="5" w:tplc="B5E46FB2" w:tentative="1">
      <w:start w:val="1"/>
      <w:numFmt w:val="lowerRoman"/>
      <w:lvlText w:val="%6."/>
      <w:lvlJc w:val="right"/>
      <w:pPr>
        <w:ind w:left="5040" w:hanging="180"/>
      </w:pPr>
    </w:lvl>
    <w:lvl w:ilvl="6" w:tplc="A3BA8C7C" w:tentative="1">
      <w:start w:val="1"/>
      <w:numFmt w:val="decimal"/>
      <w:lvlText w:val="%7."/>
      <w:lvlJc w:val="left"/>
      <w:pPr>
        <w:ind w:left="5760" w:hanging="360"/>
      </w:pPr>
    </w:lvl>
    <w:lvl w:ilvl="7" w:tplc="DA687340" w:tentative="1">
      <w:start w:val="1"/>
      <w:numFmt w:val="lowerLetter"/>
      <w:lvlText w:val="%8."/>
      <w:lvlJc w:val="left"/>
      <w:pPr>
        <w:ind w:left="6480" w:hanging="360"/>
      </w:pPr>
    </w:lvl>
    <w:lvl w:ilvl="8" w:tplc="FB521BC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9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0">
    <w:nsid w:val="726316E3"/>
    <w:multiLevelType w:val="hybridMultilevel"/>
    <w:tmpl w:val="616272E6"/>
    <w:lvl w:ilvl="0" w:tplc="711EE87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4">
    <w:nsid w:val="7C4A7E3B"/>
    <w:multiLevelType w:val="multilevel"/>
    <w:tmpl w:val="749AAB14"/>
    <w:lvl w:ilvl="0">
      <w:start w:val="1"/>
      <w:numFmt w:val="decimal"/>
      <w:pStyle w:val="20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abstractNum w:abstractNumId="45">
    <w:nsid w:val="7C551F1A"/>
    <w:multiLevelType w:val="hybridMultilevel"/>
    <w:tmpl w:val="D456901E"/>
    <w:lvl w:ilvl="0" w:tplc="616E24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32"/>
  </w:num>
  <w:num w:numId="4">
    <w:abstractNumId w:val="12"/>
  </w:num>
  <w:num w:numId="5">
    <w:abstractNumId w:val="20"/>
  </w:num>
  <w:num w:numId="6">
    <w:abstractNumId w:val="31"/>
  </w:num>
  <w:num w:numId="7">
    <w:abstractNumId w:val="27"/>
  </w:num>
  <w:num w:numId="8">
    <w:abstractNumId w:val="11"/>
  </w:num>
  <w:num w:numId="9">
    <w:abstractNumId w:val="19"/>
  </w:num>
  <w:num w:numId="10">
    <w:abstractNumId w:val="39"/>
  </w:num>
  <w:num w:numId="11">
    <w:abstractNumId w:val="26"/>
  </w:num>
  <w:num w:numId="12">
    <w:abstractNumId w:val="15"/>
  </w:num>
  <w:num w:numId="13">
    <w:abstractNumId w:val="17"/>
  </w:num>
  <w:num w:numId="14">
    <w:abstractNumId w:val="35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1"/>
  </w:num>
  <w:num w:numId="25">
    <w:abstractNumId w:val="23"/>
  </w:num>
  <w:num w:numId="26">
    <w:abstractNumId w:val="33"/>
  </w:num>
  <w:num w:numId="27">
    <w:abstractNumId w:val="41"/>
  </w:num>
  <w:num w:numId="28">
    <w:abstractNumId w:val="30"/>
  </w:num>
  <w:num w:numId="29">
    <w:abstractNumId w:val="37"/>
  </w:num>
  <w:num w:numId="30">
    <w:abstractNumId w:val="28"/>
  </w:num>
  <w:num w:numId="31">
    <w:abstractNumId w:val="43"/>
  </w:num>
  <w:num w:numId="32">
    <w:abstractNumId w:val="34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42"/>
  </w:num>
  <w:num w:numId="36">
    <w:abstractNumId w:val="1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hint="default"/>
        </w:rPr>
      </w:lvl>
    </w:lvlOverride>
  </w:num>
  <w:num w:numId="37">
    <w:abstractNumId w:val="18"/>
  </w:num>
  <w:num w:numId="38">
    <w:abstractNumId w:val="25"/>
  </w:num>
  <w:num w:numId="39">
    <w:abstractNumId w:val="29"/>
  </w:num>
  <w:num w:numId="40">
    <w:abstractNumId w:val="36"/>
    <w:lvlOverride w:ilvl="0">
      <w:startOverride w:val="1"/>
    </w:lvlOverride>
  </w:num>
  <w:num w:numId="41">
    <w:abstractNumId w:val="44"/>
  </w:num>
  <w:num w:numId="42">
    <w:abstractNumId w:val="46"/>
  </w:num>
  <w:num w:numId="43">
    <w:abstractNumId w:val="40"/>
  </w:num>
  <w:num w:numId="44">
    <w:abstractNumId w:val="16"/>
  </w:num>
  <w:num w:numId="45">
    <w:abstractNumId w:val="45"/>
  </w:num>
  <w:num w:numId="46">
    <w:abstractNumId w:val="1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2DC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8DB"/>
    <w:rsid w:val="00020E33"/>
    <w:rsid w:val="00022D88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99A"/>
    <w:rsid w:val="00027FD0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A7A"/>
    <w:rsid w:val="00053F17"/>
    <w:rsid w:val="00054EE8"/>
    <w:rsid w:val="000553F8"/>
    <w:rsid w:val="00056B11"/>
    <w:rsid w:val="00056D44"/>
    <w:rsid w:val="00057B46"/>
    <w:rsid w:val="000600A7"/>
    <w:rsid w:val="00061572"/>
    <w:rsid w:val="000615EF"/>
    <w:rsid w:val="00061AC9"/>
    <w:rsid w:val="000625FC"/>
    <w:rsid w:val="000640AA"/>
    <w:rsid w:val="00064229"/>
    <w:rsid w:val="00064DE1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085A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678C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6CD8"/>
    <w:rsid w:val="00097984"/>
    <w:rsid w:val="000A088D"/>
    <w:rsid w:val="000A108F"/>
    <w:rsid w:val="000A1EEC"/>
    <w:rsid w:val="000A2950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440B"/>
    <w:rsid w:val="000B6772"/>
    <w:rsid w:val="000C1C6B"/>
    <w:rsid w:val="000C1FC4"/>
    <w:rsid w:val="000C3E0E"/>
    <w:rsid w:val="000C486C"/>
    <w:rsid w:val="000C4AB8"/>
    <w:rsid w:val="000C5391"/>
    <w:rsid w:val="000C5E0A"/>
    <w:rsid w:val="000C6690"/>
    <w:rsid w:val="000C77A3"/>
    <w:rsid w:val="000C7F6D"/>
    <w:rsid w:val="000D19A8"/>
    <w:rsid w:val="000D1BA7"/>
    <w:rsid w:val="000D3124"/>
    <w:rsid w:val="000D4486"/>
    <w:rsid w:val="000D4CA8"/>
    <w:rsid w:val="000D73BE"/>
    <w:rsid w:val="000D7FBD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1EE4"/>
    <w:rsid w:val="001023A8"/>
    <w:rsid w:val="00103953"/>
    <w:rsid w:val="00103EA1"/>
    <w:rsid w:val="00104F45"/>
    <w:rsid w:val="00106445"/>
    <w:rsid w:val="00106496"/>
    <w:rsid w:val="00107607"/>
    <w:rsid w:val="0011073D"/>
    <w:rsid w:val="001117F8"/>
    <w:rsid w:val="001133FD"/>
    <w:rsid w:val="001141D2"/>
    <w:rsid w:val="00115EB6"/>
    <w:rsid w:val="0011665B"/>
    <w:rsid w:val="00117802"/>
    <w:rsid w:val="00117E9B"/>
    <w:rsid w:val="00120205"/>
    <w:rsid w:val="00120699"/>
    <w:rsid w:val="001215FA"/>
    <w:rsid w:val="001217D3"/>
    <w:rsid w:val="00122016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1BE"/>
    <w:rsid w:val="00144551"/>
    <w:rsid w:val="00144609"/>
    <w:rsid w:val="001463AF"/>
    <w:rsid w:val="001467C3"/>
    <w:rsid w:val="00146D51"/>
    <w:rsid w:val="001470A7"/>
    <w:rsid w:val="00147A91"/>
    <w:rsid w:val="0015004A"/>
    <w:rsid w:val="001537A7"/>
    <w:rsid w:val="0015383F"/>
    <w:rsid w:val="001539C3"/>
    <w:rsid w:val="00157201"/>
    <w:rsid w:val="001601E1"/>
    <w:rsid w:val="0016022C"/>
    <w:rsid w:val="00160B30"/>
    <w:rsid w:val="00162676"/>
    <w:rsid w:val="00162E02"/>
    <w:rsid w:val="00162FDE"/>
    <w:rsid w:val="00165C64"/>
    <w:rsid w:val="00165DAC"/>
    <w:rsid w:val="001661BF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4EFC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222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1E72"/>
    <w:rsid w:val="001E2470"/>
    <w:rsid w:val="001E2768"/>
    <w:rsid w:val="001E3B57"/>
    <w:rsid w:val="001E6117"/>
    <w:rsid w:val="001E65A7"/>
    <w:rsid w:val="001E7DBC"/>
    <w:rsid w:val="001F097B"/>
    <w:rsid w:val="001F2A12"/>
    <w:rsid w:val="001F391E"/>
    <w:rsid w:val="001F4399"/>
    <w:rsid w:val="001F50C2"/>
    <w:rsid w:val="001F53DC"/>
    <w:rsid w:val="001F6479"/>
    <w:rsid w:val="001F7454"/>
    <w:rsid w:val="00201283"/>
    <w:rsid w:val="00201B08"/>
    <w:rsid w:val="0020373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861"/>
    <w:rsid w:val="00225882"/>
    <w:rsid w:val="002261B4"/>
    <w:rsid w:val="002263FC"/>
    <w:rsid w:val="00226C55"/>
    <w:rsid w:val="00226CEB"/>
    <w:rsid w:val="00226E72"/>
    <w:rsid w:val="00227C2A"/>
    <w:rsid w:val="00230487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6E7"/>
    <w:rsid w:val="00247861"/>
    <w:rsid w:val="00247B54"/>
    <w:rsid w:val="00247ED5"/>
    <w:rsid w:val="00247F46"/>
    <w:rsid w:val="00250C36"/>
    <w:rsid w:val="00251AD2"/>
    <w:rsid w:val="00252F37"/>
    <w:rsid w:val="00253195"/>
    <w:rsid w:val="00254D40"/>
    <w:rsid w:val="0025638E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85870"/>
    <w:rsid w:val="00291280"/>
    <w:rsid w:val="00291C88"/>
    <w:rsid w:val="00291DF6"/>
    <w:rsid w:val="00291DF7"/>
    <w:rsid w:val="00291ED8"/>
    <w:rsid w:val="002943E5"/>
    <w:rsid w:val="002961B0"/>
    <w:rsid w:val="00296D06"/>
    <w:rsid w:val="002A005A"/>
    <w:rsid w:val="002A17C0"/>
    <w:rsid w:val="002A1D15"/>
    <w:rsid w:val="002A3445"/>
    <w:rsid w:val="002A3B85"/>
    <w:rsid w:val="002A4167"/>
    <w:rsid w:val="002A5F17"/>
    <w:rsid w:val="002A613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658E"/>
    <w:rsid w:val="002E03AB"/>
    <w:rsid w:val="002E0B94"/>
    <w:rsid w:val="002E0EC8"/>
    <w:rsid w:val="002E136A"/>
    <w:rsid w:val="002E2B83"/>
    <w:rsid w:val="002E317D"/>
    <w:rsid w:val="002E4F19"/>
    <w:rsid w:val="002F0B62"/>
    <w:rsid w:val="002F1D74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33F4"/>
    <w:rsid w:val="00305274"/>
    <w:rsid w:val="003067B1"/>
    <w:rsid w:val="0031034C"/>
    <w:rsid w:val="003148F3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5CF5"/>
    <w:rsid w:val="00357391"/>
    <w:rsid w:val="00357710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349B"/>
    <w:rsid w:val="00374C34"/>
    <w:rsid w:val="00374C8F"/>
    <w:rsid w:val="00375479"/>
    <w:rsid w:val="00376269"/>
    <w:rsid w:val="00377D1D"/>
    <w:rsid w:val="003804E4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3AD"/>
    <w:rsid w:val="00392FB5"/>
    <w:rsid w:val="00394DCC"/>
    <w:rsid w:val="00395771"/>
    <w:rsid w:val="003964B4"/>
    <w:rsid w:val="00396DB3"/>
    <w:rsid w:val="00397435"/>
    <w:rsid w:val="003A067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6B7A"/>
    <w:rsid w:val="003D7B98"/>
    <w:rsid w:val="003E0F48"/>
    <w:rsid w:val="003E2C9C"/>
    <w:rsid w:val="003E3E25"/>
    <w:rsid w:val="003E4EA3"/>
    <w:rsid w:val="003E5AFA"/>
    <w:rsid w:val="003E602B"/>
    <w:rsid w:val="003E637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5FC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470E"/>
    <w:rsid w:val="004262E6"/>
    <w:rsid w:val="00426321"/>
    <w:rsid w:val="0043052B"/>
    <w:rsid w:val="00431F56"/>
    <w:rsid w:val="0043288F"/>
    <w:rsid w:val="00433CCE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711F"/>
    <w:rsid w:val="004B1435"/>
    <w:rsid w:val="004B17CC"/>
    <w:rsid w:val="004B73FF"/>
    <w:rsid w:val="004C1CF0"/>
    <w:rsid w:val="004C1DDC"/>
    <w:rsid w:val="004C2943"/>
    <w:rsid w:val="004C2B70"/>
    <w:rsid w:val="004C2ECA"/>
    <w:rsid w:val="004C38ED"/>
    <w:rsid w:val="004C4885"/>
    <w:rsid w:val="004C6546"/>
    <w:rsid w:val="004C7631"/>
    <w:rsid w:val="004D14EF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3BBE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690"/>
    <w:rsid w:val="005227A0"/>
    <w:rsid w:val="00523719"/>
    <w:rsid w:val="00523B77"/>
    <w:rsid w:val="00523C20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42E6"/>
    <w:rsid w:val="0054530C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59D4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EC6"/>
    <w:rsid w:val="00596F67"/>
    <w:rsid w:val="00597527"/>
    <w:rsid w:val="00597B4E"/>
    <w:rsid w:val="005A16A6"/>
    <w:rsid w:val="005A1EEE"/>
    <w:rsid w:val="005A2942"/>
    <w:rsid w:val="005A32D2"/>
    <w:rsid w:val="005A3549"/>
    <w:rsid w:val="005A5391"/>
    <w:rsid w:val="005A5454"/>
    <w:rsid w:val="005A6406"/>
    <w:rsid w:val="005A6D7C"/>
    <w:rsid w:val="005A73E8"/>
    <w:rsid w:val="005A773F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71B7"/>
    <w:rsid w:val="005D0281"/>
    <w:rsid w:val="005D0AD7"/>
    <w:rsid w:val="005D11CA"/>
    <w:rsid w:val="005D1313"/>
    <w:rsid w:val="005D1464"/>
    <w:rsid w:val="005D2194"/>
    <w:rsid w:val="005D2AEE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FC1"/>
    <w:rsid w:val="006116E8"/>
    <w:rsid w:val="006122BE"/>
    <w:rsid w:val="006135FA"/>
    <w:rsid w:val="006141B8"/>
    <w:rsid w:val="00614E01"/>
    <w:rsid w:val="00614E2C"/>
    <w:rsid w:val="00614F92"/>
    <w:rsid w:val="00615E46"/>
    <w:rsid w:val="00616E74"/>
    <w:rsid w:val="006172A1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C00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300B"/>
    <w:rsid w:val="006444BE"/>
    <w:rsid w:val="006450B2"/>
    <w:rsid w:val="00646F22"/>
    <w:rsid w:val="00647096"/>
    <w:rsid w:val="0065042F"/>
    <w:rsid w:val="0065300B"/>
    <w:rsid w:val="00653E13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4DFE"/>
    <w:rsid w:val="006867AB"/>
    <w:rsid w:val="00686FF5"/>
    <w:rsid w:val="00693D59"/>
    <w:rsid w:val="00695234"/>
    <w:rsid w:val="00695ED9"/>
    <w:rsid w:val="00696207"/>
    <w:rsid w:val="0069745A"/>
    <w:rsid w:val="00697EBB"/>
    <w:rsid w:val="006A0355"/>
    <w:rsid w:val="006A1CD4"/>
    <w:rsid w:val="006A25AE"/>
    <w:rsid w:val="006A2E2C"/>
    <w:rsid w:val="006A3D64"/>
    <w:rsid w:val="006A4FAA"/>
    <w:rsid w:val="006A5BEB"/>
    <w:rsid w:val="006A5F72"/>
    <w:rsid w:val="006A78D4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B63F5"/>
    <w:rsid w:val="006B641F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5BD"/>
    <w:rsid w:val="006F4EB0"/>
    <w:rsid w:val="006F5C4B"/>
    <w:rsid w:val="006F74BC"/>
    <w:rsid w:val="0070043C"/>
    <w:rsid w:val="00700B2B"/>
    <w:rsid w:val="007024E2"/>
    <w:rsid w:val="00703255"/>
    <w:rsid w:val="00703892"/>
    <w:rsid w:val="007051A2"/>
    <w:rsid w:val="00706DEE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3CAD"/>
    <w:rsid w:val="00725623"/>
    <w:rsid w:val="00725E33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1D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70617"/>
    <w:rsid w:val="00775A94"/>
    <w:rsid w:val="00776A20"/>
    <w:rsid w:val="007776D4"/>
    <w:rsid w:val="00777F65"/>
    <w:rsid w:val="00781178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5A"/>
    <w:rsid w:val="00795C6C"/>
    <w:rsid w:val="007961AD"/>
    <w:rsid w:val="007964C6"/>
    <w:rsid w:val="00796811"/>
    <w:rsid w:val="00797E77"/>
    <w:rsid w:val="007A056B"/>
    <w:rsid w:val="007A0E58"/>
    <w:rsid w:val="007A1954"/>
    <w:rsid w:val="007A4A61"/>
    <w:rsid w:val="007A68D7"/>
    <w:rsid w:val="007A7718"/>
    <w:rsid w:val="007B077C"/>
    <w:rsid w:val="007B0A7A"/>
    <w:rsid w:val="007B1FEA"/>
    <w:rsid w:val="007B377E"/>
    <w:rsid w:val="007B42D7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C78D2"/>
    <w:rsid w:val="007D0496"/>
    <w:rsid w:val="007D36E4"/>
    <w:rsid w:val="007D3A30"/>
    <w:rsid w:val="007D5EAE"/>
    <w:rsid w:val="007D628A"/>
    <w:rsid w:val="007D6756"/>
    <w:rsid w:val="007D6F9C"/>
    <w:rsid w:val="007D7822"/>
    <w:rsid w:val="007D7F0D"/>
    <w:rsid w:val="007E089B"/>
    <w:rsid w:val="007E17A1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62B1"/>
    <w:rsid w:val="00817B32"/>
    <w:rsid w:val="00817EB8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BB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21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1DE2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44EF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154D"/>
    <w:rsid w:val="008F4894"/>
    <w:rsid w:val="008F5AD5"/>
    <w:rsid w:val="008F5CB3"/>
    <w:rsid w:val="008F7EAE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178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4F43"/>
    <w:rsid w:val="00935BD6"/>
    <w:rsid w:val="009369A5"/>
    <w:rsid w:val="00936FD8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51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51F8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B5096"/>
    <w:rsid w:val="009C0B7B"/>
    <w:rsid w:val="009C107D"/>
    <w:rsid w:val="009C22A2"/>
    <w:rsid w:val="009C3B12"/>
    <w:rsid w:val="009C3D39"/>
    <w:rsid w:val="009C44DA"/>
    <w:rsid w:val="009C4B79"/>
    <w:rsid w:val="009C56FC"/>
    <w:rsid w:val="009C71DC"/>
    <w:rsid w:val="009D092D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A37"/>
    <w:rsid w:val="009E402E"/>
    <w:rsid w:val="009E45CF"/>
    <w:rsid w:val="009E46E1"/>
    <w:rsid w:val="009E55C3"/>
    <w:rsid w:val="009E5795"/>
    <w:rsid w:val="009E5BD7"/>
    <w:rsid w:val="009E6146"/>
    <w:rsid w:val="009E777D"/>
    <w:rsid w:val="009E7963"/>
    <w:rsid w:val="009F002D"/>
    <w:rsid w:val="009F00C7"/>
    <w:rsid w:val="009F0C50"/>
    <w:rsid w:val="009F106F"/>
    <w:rsid w:val="009F10BE"/>
    <w:rsid w:val="009F140B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584C"/>
    <w:rsid w:val="00A06065"/>
    <w:rsid w:val="00A07BFE"/>
    <w:rsid w:val="00A1293C"/>
    <w:rsid w:val="00A12C84"/>
    <w:rsid w:val="00A1311F"/>
    <w:rsid w:val="00A1376E"/>
    <w:rsid w:val="00A13A41"/>
    <w:rsid w:val="00A13F21"/>
    <w:rsid w:val="00A145F3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0BED"/>
    <w:rsid w:val="00A512BE"/>
    <w:rsid w:val="00A5136E"/>
    <w:rsid w:val="00A53065"/>
    <w:rsid w:val="00A537D8"/>
    <w:rsid w:val="00A5425A"/>
    <w:rsid w:val="00A54D8D"/>
    <w:rsid w:val="00A55E7F"/>
    <w:rsid w:val="00A57203"/>
    <w:rsid w:val="00A60EBD"/>
    <w:rsid w:val="00A614F3"/>
    <w:rsid w:val="00A6168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86638"/>
    <w:rsid w:val="00A901AD"/>
    <w:rsid w:val="00A9582C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A7820"/>
    <w:rsid w:val="00AB1CE0"/>
    <w:rsid w:val="00AB303E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E08D9"/>
    <w:rsid w:val="00AE13A4"/>
    <w:rsid w:val="00AE1556"/>
    <w:rsid w:val="00AE261A"/>
    <w:rsid w:val="00AE3590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670"/>
    <w:rsid w:val="00AF1ACE"/>
    <w:rsid w:val="00AF2618"/>
    <w:rsid w:val="00AF4AA1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08"/>
    <w:rsid w:val="00B0787E"/>
    <w:rsid w:val="00B12F1C"/>
    <w:rsid w:val="00B13B3D"/>
    <w:rsid w:val="00B14909"/>
    <w:rsid w:val="00B14BD4"/>
    <w:rsid w:val="00B14E2A"/>
    <w:rsid w:val="00B1642A"/>
    <w:rsid w:val="00B16B8B"/>
    <w:rsid w:val="00B1708F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E87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01C5"/>
    <w:rsid w:val="00B81BD9"/>
    <w:rsid w:val="00B829B4"/>
    <w:rsid w:val="00B830A1"/>
    <w:rsid w:val="00B83A5B"/>
    <w:rsid w:val="00B85326"/>
    <w:rsid w:val="00B85A7D"/>
    <w:rsid w:val="00B863D3"/>
    <w:rsid w:val="00B86ECA"/>
    <w:rsid w:val="00B90A50"/>
    <w:rsid w:val="00B92D55"/>
    <w:rsid w:val="00B9337B"/>
    <w:rsid w:val="00B93E71"/>
    <w:rsid w:val="00B95D69"/>
    <w:rsid w:val="00B9658F"/>
    <w:rsid w:val="00B969D2"/>
    <w:rsid w:val="00BA0951"/>
    <w:rsid w:val="00BA272C"/>
    <w:rsid w:val="00BA28E8"/>
    <w:rsid w:val="00BA3B5A"/>
    <w:rsid w:val="00BA4665"/>
    <w:rsid w:val="00BA4F4D"/>
    <w:rsid w:val="00BA502D"/>
    <w:rsid w:val="00BA5225"/>
    <w:rsid w:val="00BA6D26"/>
    <w:rsid w:val="00BB086E"/>
    <w:rsid w:val="00BB2105"/>
    <w:rsid w:val="00BB44D4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41"/>
    <w:rsid w:val="00BD42B0"/>
    <w:rsid w:val="00BD436C"/>
    <w:rsid w:val="00BD58D8"/>
    <w:rsid w:val="00BD5930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2AA0"/>
    <w:rsid w:val="00C0408E"/>
    <w:rsid w:val="00C04AAD"/>
    <w:rsid w:val="00C060A1"/>
    <w:rsid w:val="00C07DC3"/>
    <w:rsid w:val="00C10069"/>
    <w:rsid w:val="00C105D0"/>
    <w:rsid w:val="00C11092"/>
    <w:rsid w:val="00C124A5"/>
    <w:rsid w:val="00C12A4C"/>
    <w:rsid w:val="00C16476"/>
    <w:rsid w:val="00C1687E"/>
    <w:rsid w:val="00C207D0"/>
    <w:rsid w:val="00C21D4B"/>
    <w:rsid w:val="00C22B44"/>
    <w:rsid w:val="00C23289"/>
    <w:rsid w:val="00C26ED9"/>
    <w:rsid w:val="00C27821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47215"/>
    <w:rsid w:val="00C51E61"/>
    <w:rsid w:val="00C51F59"/>
    <w:rsid w:val="00C53F29"/>
    <w:rsid w:val="00C573EF"/>
    <w:rsid w:val="00C57A05"/>
    <w:rsid w:val="00C6081A"/>
    <w:rsid w:val="00C60BD0"/>
    <w:rsid w:val="00C611B6"/>
    <w:rsid w:val="00C623C2"/>
    <w:rsid w:val="00C62CCB"/>
    <w:rsid w:val="00C6300C"/>
    <w:rsid w:val="00C63941"/>
    <w:rsid w:val="00C64E2C"/>
    <w:rsid w:val="00C65FEA"/>
    <w:rsid w:val="00C66608"/>
    <w:rsid w:val="00C713C3"/>
    <w:rsid w:val="00C73117"/>
    <w:rsid w:val="00C73831"/>
    <w:rsid w:val="00C77058"/>
    <w:rsid w:val="00C7748B"/>
    <w:rsid w:val="00C8144F"/>
    <w:rsid w:val="00C8161C"/>
    <w:rsid w:val="00C824B9"/>
    <w:rsid w:val="00C82BBA"/>
    <w:rsid w:val="00C82E4B"/>
    <w:rsid w:val="00C84047"/>
    <w:rsid w:val="00C8473D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3838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F70"/>
    <w:rsid w:val="00CC31A5"/>
    <w:rsid w:val="00CC3BC8"/>
    <w:rsid w:val="00CC5522"/>
    <w:rsid w:val="00CC66BA"/>
    <w:rsid w:val="00CC75DE"/>
    <w:rsid w:val="00CC7682"/>
    <w:rsid w:val="00CD0682"/>
    <w:rsid w:val="00CD099B"/>
    <w:rsid w:val="00CD0F5F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F8"/>
    <w:rsid w:val="00D049AB"/>
    <w:rsid w:val="00D04EE6"/>
    <w:rsid w:val="00D06304"/>
    <w:rsid w:val="00D06C13"/>
    <w:rsid w:val="00D11379"/>
    <w:rsid w:val="00D11EEB"/>
    <w:rsid w:val="00D133E4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4CF7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228E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724C"/>
    <w:rsid w:val="00D80255"/>
    <w:rsid w:val="00D80F61"/>
    <w:rsid w:val="00D80F83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90498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35C6"/>
    <w:rsid w:val="00DA4D81"/>
    <w:rsid w:val="00DA5893"/>
    <w:rsid w:val="00DA5A03"/>
    <w:rsid w:val="00DB1E9A"/>
    <w:rsid w:val="00DB281F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4F"/>
    <w:rsid w:val="00DC5FC2"/>
    <w:rsid w:val="00DC6572"/>
    <w:rsid w:val="00DC6DDF"/>
    <w:rsid w:val="00DC7845"/>
    <w:rsid w:val="00DD263A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0BBE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474"/>
    <w:rsid w:val="00E31B05"/>
    <w:rsid w:val="00E33FEB"/>
    <w:rsid w:val="00E349CB"/>
    <w:rsid w:val="00E37E1C"/>
    <w:rsid w:val="00E4207D"/>
    <w:rsid w:val="00E4231B"/>
    <w:rsid w:val="00E427EB"/>
    <w:rsid w:val="00E44363"/>
    <w:rsid w:val="00E45127"/>
    <w:rsid w:val="00E45BB1"/>
    <w:rsid w:val="00E50AE6"/>
    <w:rsid w:val="00E51A9A"/>
    <w:rsid w:val="00E51AA6"/>
    <w:rsid w:val="00E5279C"/>
    <w:rsid w:val="00E5300E"/>
    <w:rsid w:val="00E6318B"/>
    <w:rsid w:val="00E65693"/>
    <w:rsid w:val="00E65E4B"/>
    <w:rsid w:val="00E67CDC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22E8"/>
    <w:rsid w:val="00E85346"/>
    <w:rsid w:val="00E87529"/>
    <w:rsid w:val="00E87AFD"/>
    <w:rsid w:val="00E911A7"/>
    <w:rsid w:val="00E919FB"/>
    <w:rsid w:val="00E93539"/>
    <w:rsid w:val="00E94845"/>
    <w:rsid w:val="00E95317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60C4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0923"/>
    <w:rsid w:val="00F20CB1"/>
    <w:rsid w:val="00F22115"/>
    <w:rsid w:val="00F2250E"/>
    <w:rsid w:val="00F228FA"/>
    <w:rsid w:val="00F229CE"/>
    <w:rsid w:val="00F22F64"/>
    <w:rsid w:val="00F233DC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37226"/>
    <w:rsid w:val="00F40EA8"/>
    <w:rsid w:val="00F410C1"/>
    <w:rsid w:val="00F43A61"/>
    <w:rsid w:val="00F43D3A"/>
    <w:rsid w:val="00F43E07"/>
    <w:rsid w:val="00F44A34"/>
    <w:rsid w:val="00F44C9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710"/>
    <w:rsid w:val="00F6385D"/>
    <w:rsid w:val="00F64AEA"/>
    <w:rsid w:val="00F656D6"/>
    <w:rsid w:val="00F6570A"/>
    <w:rsid w:val="00F65B1D"/>
    <w:rsid w:val="00F66054"/>
    <w:rsid w:val="00F70177"/>
    <w:rsid w:val="00F70904"/>
    <w:rsid w:val="00F70D37"/>
    <w:rsid w:val="00F70D4C"/>
    <w:rsid w:val="00F7396C"/>
    <w:rsid w:val="00F74EEA"/>
    <w:rsid w:val="00F7663E"/>
    <w:rsid w:val="00F766B9"/>
    <w:rsid w:val="00F76872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923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7C6"/>
    <w:rsid w:val="00FB152F"/>
    <w:rsid w:val="00FB3303"/>
    <w:rsid w:val="00FB3D8B"/>
    <w:rsid w:val="00FB3FB0"/>
    <w:rsid w:val="00FB470C"/>
    <w:rsid w:val="00FB4C59"/>
    <w:rsid w:val="00FB584C"/>
    <w:rsid w:val="00FB5B48"/>
    <w:rsid w:val="00FB6E4A"/>
    <w:rsid w:val="00FB7F32"/>
    <w:rsid w:val="00FC1B2B"/>
    <w:rsid w:val="00FC1F4E"/>
    <w:rsid w:val="00FC27A6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A6"/>
    <w:rsid w:val="00FD72B4"/>
    <w:rsid w:val="00FD7567"/>
    <w:rsid w:val="00FD7A56"/>
    <w:rsid w:val="00FE1134"/>
    <w:rsid w:val="00FE1D38"/>
    <w:rsid w:val="00FE31EE"/>
    <w:rsid w:val="00FE4303"/>
    <w:rsid w:val="00FE4C83"/>
    <w:rsid w:val="00FE76A4"/>
    <w:rsid w:val="00FE7DD2"/>
    <w:rsid w:val="00FF02A3"/>
    <w:rsid w:val="00FF0573"/>
    <w:rsid w:val="00FF25CF"/>
    <w:rsid w:val="00FF26F4"/>
    <w:rsid w:val="00FF2A2B"/>
    <w:rsid w:val="00FF2DC8"/>
    <w:rsid w:val="00FF2F34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, Знак2, Знак2 Знак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ink w:val="12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, Знак2 Знак2, Знак2 Знак Знак1"/>
    <w:link w:val="21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1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qFormat/>
    <w:rsid w:val="003F21C4"/>
    <w:pPr>
      <w:spacing w:before="720" w:line="240" w:lineRule="atLeast"/>
    </w:pPr>
  </w:style>
  <w:style w:type="paragraph" w:styleId="a9">
    <w:name w:val="Body Text Indent"/>
    <w:aliases w:val="Мой Заголовок 1,Основной текст 1"/>
    <w:basedOn w:val="a2"/>
    <w:link w:val="14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aliases w:val="Мой Заголовок 1 Знак1,Основной текст 1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aliases w:val=" Знак1 Знак,Основной текст11,bt,Знак1 Знак"/>
    <w:basedOn w:val="a2"/>
    <w:link w:val="15"/>
    <w:rsid w:val="003F21C4"/>
    <w:rPr>
      <w:szCs w:val="28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2"/>
    <w:link w:val="aa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aliases w:val="Обычный таблица"/>
    <w:basedOn w:val="a2"/>
    <w:next w:val="a2"/>
    <w:link w:val="18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20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qFormat/>
    <w:locked/>
    <w:rsid w:val="003A6F83"/>
    <w:rPr>
      <w:rFonts w:cs="Times New Roman"/>
      <w:b/>
      <w:bCs/>
    </w:rPr>
  </w:style>
  <w:style w:type="paragraph" w:styleId="afc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d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c"/>
    <w:locked/>
    <w:rsid w:val="006E2C91"/>
    <w:rPr>
      <w:rFonts w:cs="Times New Roman"/>
    </w:rPr>
  </w:style>
  <w:style w:type="character" w:styleId="afe">
    <w:name w:val="footnote reference"/>
    <w:aliases w:val="Знак сноски-FN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rsid w:val="00235B58"/>
    <w:rPr>
      <w:sz w:val="28"/>
    </w:rPr>
  </w:style>
  <w:style w:type="paragraph" w:customStyle="1" w:styleId="1f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aliases w:val="Заголовок 1 Знак Знак Знак1,Заголовок 1 Знак Знак Знак Знак,iiaay no?aieoa Знак"/>
    <w:basedOn w:val="a3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,Знак2 Знак Знак1, Знак2 Знак1, Знак2 Знак Знак"/>
    <w:basedOn w:val="a3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 Знак3 Знак1, Знак3 Знак Знак"/>
    <w:basedOn w:val="a3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aliases w:val="Верх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aliases w:val="Мой Заголовок 1 Знак,Основной текст 1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aliases w:val=" Знак1 Знак Знак,Основной текст11 Знак,bt Знак,Знак1 Знак Знак1"/>
    <w:basedOn w:val="a3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3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a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link w:val="ConsNormal0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8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5">
    <w:name w:val="FollowedHyperlink"/>
    <w:locked/>
    <w:rsid w:val="00B90A50"/>
    <w:rPr>
      <w:rFonts w:cs="Times New Roman"/>
      <w:color w:val="800080"/>
      <w:u w:val="single"/>
    </w:rPr>
  </w:style>
  <w:style w:type="character" w:customStyle="1" w:styleId="afff6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7">
    <w:name w:val="line number"/>
    <w:locked/>
    <w:rsid w:val="00B90A50"/>
    <w:rPr>
      <w:rFonts w:cs="Times New Roman"/>
      <w:sz w:val="18"/>
      <w:szCs w:val="18"/>
    </w:rPr>
  </w:style>
  <w:style w:type="character" w:customStyle="1" w:styleId="afff8">
    <w:name w:val="Надстрочный"/>
    <w:rsid w:val="00B90A50"/>
    <w:rPr>
      <w:b/>
      <w:vertAlign w:val="superscript"/>
    </w:rPr>
  </w:style>
  <w:style w:type="character" w:styleId="HTML1">
    <w:name w:val="HTML Sample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9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a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locked/>
    <w:rsid w:val="00B90A50"/>
    <w:rPr>
      <w:rFonts w:cs="Times New Roman"/>
      <w:lang w:val="ru-RU"/>
    </w:rPr>
  </w:style>
  <w:style w:type="character" w:styleId="HTML6">
    <w:name w:val="HTML Keyboard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locked/>
    <w:rsid w:val="00B90A50"/>
    <w:rPr>
      <w:rFonts w:cs="Times New Roman"/>
      <w:i/>
      <w:iCs/>
      <w:lang w:val="ru-RU"/>
    </w:rPr>
  </w:style>
  <w:style w:type="character" w:customStyle="1" w:styleId="1fc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B90A50"/>
    <w:rPr>
      <w:caps/>
    </w:rPr>
  </w:style>
  <w:style w:type="character" w:customStyle="1" w:styleId="1fe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b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2"/>
    <w:next w:val="a2"/>
    <w:uiPriority w:val="39"/>
    <w:qFormat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d"/>
    <w:rsid w:val="00B90A50"/>
    <w:pPr>
      <w:ind w:firstLine="0"/>
    </w:pPr>
  </w:style>
  <w:style w:type="paragraph" w:styleId="3a">
    <w:name w:val="toc 3"/>
    <w:basedOn w:val="a2"/>
    <w:next w:val="a2"/>
    <w:uiPriority w:val="39"/>
    <w:qFormat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2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a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8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2"/>
    <w:next w:val="a2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e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f0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0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f0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2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2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f0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a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a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a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rsid w:val="00B90A50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2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2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2"/>
    <w:next w:val="1fff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nhideWhenUsed/>
    <w:locked/>
    <w:rsid w:val="00B90A50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rsid w:val="00B90A50"/>
  </w:style>
  <w:style w:type="paragraph" w:styleId="afffff5">
    <w:name w:val="annotation subject"/>
    <w:basedOn w:val="1fff0"/>
    <w:next w:val="1fff0"/>
    <w:link w:val="afffff6"/>
    <w:locked/>
    <w:rsid w:val="00B90A50"/>
    <w:rPr>
      <w:b/>
      <w:bCs/>
    </w:rPr>
  </w:style>
  <w:style w:type="character" w:customStyle="1" w:styleId="afffff6">
    <w:name w:val="Тема примечания Знак"/>
    <w:basedOn w:val="afffff4"/>
    <w:link w:val="afffff5"/>
    <w:rsid w:val="00B90A50"/>
    <w:rPr>
      <w:b/>
      <w:bCs/>
      <w:lang w:eastAsia="ar-SA"/>
    </w:rPr>
  </w:style>
  <w:style w:type="paragraph" w:customStyle="1" w:styleId="1fff1">
    <w:name w:val="Заголовок1"/>
    <w:basedOn w:val="a2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a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rsid w:val="00B90A50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a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2"/>
    <w:next w:val="a2"/>
    <w:uiPriority w:val="39"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39"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rsid w:val="00B90A50"/>
    <w:rPr>
      <w:sz w:val="22"/>
    </w:rPr>
  </w:style>
  <w:style w:type="paragraph" w:customStyle="1" w:styleId="affffff9">
    <w:name w:val="Номер таблици"/>
    <w:basedOn w:val="a2"/>
    <w:next w:val="a2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2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">
    <w:name w:val="S_Заголовок таблицы"/>
    <w:basedOn w:val="a2"/>
    <w:link w:val="Sf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1">
    <w:name w:val="S_рисунок"/>
    <w:basedOn w:val="a2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2">
    <w:name w:val="S_Таблица"/>
    <w:basedOn w:val="a2"/>
    <w:link w:val="S1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f0"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f0"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f0"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0"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2"/>
    <w:autoRedefine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2"/>
    <w:autoRedefine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2"/>
    <w:autoRedefine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0"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d"/>
    <w:locked/>
    <w:rsid w:val="00B90A50"/>
    <w:pPr>
      <w:ind w:left="2160"/>
    </w:pPr>
  </w:style>
  <w:style w:type="paragraph" w:styleId="3d">
    <w:name w:val="List Continue 3"/>
    <w:basedOn w:val="affffffd"/>
    <w:locked/>
    <w:rsid w:val="00B90A50"/>
    <w:pPr>
      <w:ind w:left="2520"/>
    </w:pPr>
  </w:style>
  <w:style w:type="paragraph" w:styleId="47">
    <w:name w:val="List Continue 4"/>
    <w:basedOn w:val="affffffd"/>
    <w:locked/>
    <w:rsid w:val="00B90A50"/>
    <w:pPr>
      <w:ind w:left="2880"/>
    </w:pPr>
  </w:style>
  <w:style w:type="paragraph" w:styleId="57">
    <w:name w:val="List Continue 5"/>
    <w:basedOn w:val="affffffd"/>
    <w:locked/>
    <w:rsid w:val="00B90A50"/>
    <w:pPr>
      <w:ind w:left="3240"/>
    </w:pPr>
  </w:style>
  <w:style w:type="paragraph" w:styleId="2f5">
    <w:name w:val="List Number 2"/>
    <w:basedOn w:val="affffff4"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4"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4"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rsid w:val="00B90A50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rsid w:val="00B90A50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rsid w:val="00B90A50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locked/>
    <w:rsid w:val="00B90A50"/>
    <w:rPr>
      <w:rFonts w:cs="Times New Roman"/>
      <w:sz w:val="16"/>
      <w:szCs w:val="16"/>
    </w:rPr>
  </w:style>
  <w:style w:type="paragraph" w:styleId="afffffff7">
    <w:name w:val="Message Header"/>
    <w:basedOn w:val="aa"/>
    <w:link w:val="afffffff8"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rsid w:val="00B90A50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rsid w:val="00B90A50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rsid w:val="00B90A50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a"/>
    <w:link w:val="afffffffe"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15"/>
    <w:link w:val="afffffffd"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9"/>
    <w:link w:val="2f7"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4"/>
    <w:link w:val="2f6"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4"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4"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3">
    <w:name w:val="Осн_текст"/>
    <w:basedOn w:val="a2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3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uiPriority w:val="99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5"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5"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5"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0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5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5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5"/>
    <w:next w:val="1ai"/>
    <w:uiPriority w:val="99"/>
    <w:semiHidden/>
    <w:unhideWhenUsed/>
    <w:locked/>
    <w:rsid w:val="00AB7C38"/>
  </w:style>
  <w:style w:type="numbering" w:customStyle="1" w:styleId="21a">
    <w:name w:val="Статья / Раздел21"/>
    <w:rsid w:val="00AB7C38"/>
  </w:style>
  <w:style w:type="numbering" w:customStyle="1" w:styleId="111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character" w:customStyle="1" w:styleId="S22">
    <w:name w:val="S_Маркированный Знак2"/>
    <w:basedOn w:val="a3"/>
    <w:rsid w:val="003033F4"/>
    <w:rPr>
      <w:rFonts w:eastAsia="Times New Roman"/>
      <w:sz w:val="24"/>
      <w:szCs w:val="24"/>
      <w:lang w:eastAsia="ar-SA"/>
    </w:rPr>
  </w:style>
  <w:style w:type="paragraph" w:customStyle="1" w:styleId="Default">
    <w:name w:val="Default"/>
    <w:rsid w:val="003033F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rNar">
    <w:name w:val="Обычный ArNar Знак"/>
    <w:basedOn w:val="a3"/>
    <w:link w:val="ArNar0"/>
    <w:locked/>
    <w:rsid w:val="003033F4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3033F4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rsid w:val="003033F4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">
    <w:name w:val="Текст с интервалом 2"/>
    <w:basedOn w:val="ArNar0"/>
    <w:rsid w:val="003033F4"/>
    <w:pPr>
      <w:spacing w:before="60"/>
    </w:pPr>
  </w:style>
  <w:style w:type="paragraph" w:customStyle="1" w:styleId="affffffff7">
    <w:name w:val="Текст с интервалом"/>
    <w:basedOn w:val="ArNar0"/>
    <w:next w:val="ArNar0"/>
    <w:rsid w:val="003033F4"/>
    <w:pPr>
      <w:spacing w:before="60" w:after="60"/>
    </w:pPr>
  </w:style>
  <w:style w:type="character" w:customStyle="1" w:styleId="udar">
    <w:name w:val="udar"/>
    <w:basedOn w:val="a3"/>
    <w:rsid w:val="003033F4"/>
  </w:style>
  <w:style w:type="paragraph" w:customStyle="1" w:styleId="affffffff8">
    <w:name w:val="Основной(РПЗ)"/>
    <w:basedOn w:val="a2"/>
    <w:link w:val="1ffff"/>
    <w:qFormat/>
    <w:rsid w:val="003033F4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rsid w:val="003033F4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rsid w:val="003033F4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c"/>
    <w:link w:val="affffffffa"/>
    <w:qFormat/>
    <w:rsid w:val="003033F4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d"/>
    <w:link w:val="affffffff9"/>
    <w:rsid w:val="003033F4"/>
    <w:rPr>
      <w:rFonts w:cs="Times New Roman"/>
      <w:i/>
      <w:color w:val="333333"/>
    </w:rPr>
  </w:style>
  <w:style w:type="paragraph" w:customStyle="1" w:styleId="20">
    <w:name w:val="Заголовок (Уровень 2)"/>
    <w:basedOn w:val="a2"/>
    <w:next w:val="aa"/>
    <w:link w:val="2ff0"/>
    <w:autoRedefine/>
    <w:qFormat/>
    <w:rsid w:val="003033F4"/>
    <w:pPr>
      <w:numPr>
        <w:numId w:val="41"/>
      </w:numPr>
      <w:autoSpaceDE w:val="0"/>
      <w:autoSpaceDN w:val="0"/>
      <w:adjustRightInd w:val="0"/>
      <w:ind w:left="0" w:firstLine="0"/>
      <w:jc w:val="center"/>
      <w:outlineLvl w:val="0"/>
    </w:pPr>
    <w:rPr>
      <w:b/>
      <w:bCs/>
      <w:szCs w:val="28"/>
    </w:rPr>
  </w:style>
  <w:style w:type="character" w:customStyle="1" w:styleId="2ff0">
    <w:name w:val="Заголовок (Уровень 2) Знак"/>
    <w:basedOn w:val="a3"/>
    <w:link w:val="20"/>
    <w:rsid w:val="003033F4"/>
    <w:rPr>
      <w:b/>
      <w:bCs/>
      <w:sz w:val="28"/>
      <w:szCs w:val="28"/>
    </w:rPr>
  </w:style>
  <w:style w:type="paragraph" w:customStyle="1" w:styleId="affffffffb">
    <w:name w:val="Обычный текст"/>
    <w:basedOn w:val="a2"/>
    <w:link w:val="affffffffc"/>
    <w:qFormat/>
    <w:rsid w:val="003033F4"/>
    <w:rPr>
      <w:szCs w:val="28"/>
    </w:rPr>
  </w:style>
  <w:style w:type="character" w:customStyle="1" w:styleId="affffffffc">
    <w:name w:val="Обычный текст Знак"/>
    <w:basedOn w:val="a3"/>
    <w:link w:val="affffffffb"/>
    <w:rsid w:val="003033F4"/>
    <w:rPr>
      <w:sz w:val="28"/>
      <w:szCs w:val="28"/>
    </w:rPr>
  </w:style>
  <w:style w:type="paragraph" w:customStyle="1" w:styleId="2ff1">
    <w:name w:val="Знак Знак Знак Знак2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rsid w:val="003033F4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rsid w:val="003033F4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3033F4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c">
    <w:name w:val="Знак4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2">
    <w:name w:val="Основной текст2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rsid w:val="003033F4"/>
    <w:rPr>
      <w:sz w:val="24"/>
      <w:szCs w:val="24"/>
    </w:rPr>
  </w:style>
  <w:style w:type="paragraph" w:customStyle="1" w:styleId="Sf4">
    <w:name w:val="S_Обычный жирный"/>
    <w:basedOn w:val="a2"/>
    <w:qFormat/>
    <w:rsid w:val="003033F4"/>
    <w:rPr>
      <w:szCs w:val="24"/>
    </w:rPr>
  </w:style>
  <w:style w:type="character" w:customStyle="1" w:styleId="Sf0">
    <w:name w:val="S_Заголовок таблицы Знак"/>
    <w:basedOn w:val="S7"/>
    <w:link w:val="Sf"/>
    <w:rsid w:val="003033F4"/>
    <w:rPr>
      <w:rFonts w:cs="Times New Roman"/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2"/>
    <w:rsid w:val="003033F4"/>
    <w:rPr>
      <w:sz w:val="24"/>
      <w:szCs w:val="24"/>
      <w:lang w:eastAsia="ar-SA"/>
    </w:rPr>
  </w:style>
  <w:style w:type="paragraph" w:customStyle="1" w:styleId="ConsCell">
    <w:name w:val="ConsCell"/>
    <w:rsid w:val="003033F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rsid w:val="003033F4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a"/>
    <w:rsid w:val="003033F4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rsid w:val="003033F4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rsid w:val="003033F4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rsid w:val="003033F4"/>
    <w:rPr>
      <w:color w:val="008080"/>
      <w:u w:val="single"/>
    </w:rPr>
  </w:style>
  <w:style w:type="character" w:customStyle="1" w:styleId="msodel0">
    <w:name w:val="msodel"/>
    <w:basedOn w:val="a3"/>
    <w:rsid w:val="003033F4"/>
    <w:rPr>
      <w:strike/>
      <w:color w:val="FF0000"/>
    </w:rPr>
  </w:style>
  <w:style w:type="character" w:customStyle="1" w:styleId="msochangeprop0">
    <w:name w:val="msochangeprop"/>
    <w:basedOn w:val="a3"/>
    <w:rsid w:val="003033F4"/>
    <w:rPr>
      <w:color w:val="000000"/>
    </w:rPr>
  </w:style>
  <w:style w:type="character" w:customStyle="1" w:styleId="FontStyle20">
    <w:name w:val="Font Style20"/>
    <w:basedOn w:val="a3"/>
    <w:rsid w:val="003033F4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9"/>
    <w:rsid w:val="003033F4"/>
    <w:pPr>
      <w:ind w:left="0" w:firstLine="680"/>
    </w:pPr>
    <w:rPr>
      <w:szCs w:val="24"/>
    </w:rPr>
  </w:style>
  <w:style w:type="paragraph" w:customStyle="1" w:styleId="bodytext">
    <w:name w:val="body_text"/>
    <w:rsid w:val="003033F4"/>
    <w:pPr>
      <w:ind w:firstLine="709"/>
      <w:jc w:val="both"/>
    </w:pPr>
    <w:rPr>
      <w:sz w:val="24"/>
    </w:rPr>
  </w:style>
  <w:style w:type="paragraph" w:customStyle="1" w:styleId="2ff3">
    <w:name w:val="çàãîëîâîê 2"/>
    <w:basedOn w:val="a2"/>
    <w:next w:val="a2"/>
    <w:rsid w:val="003033F4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rsid w:val="003033F4"/>
    <w:rPr>
      <w:rFonts w:ascii="Courier New" w:eastAsia="Times New Roman" w:hAnsi="Courier New"/>
      <w:sz w:val="24"/>
      <w:szCs w:val="24"/>
    </w:rPr>
  </w:style>
  <w:style w:type="character" w:customStyle="1" w:styleId="afffffffff1">
    <w:name w:val="Знак Знак Знак"/>
    <w:basedOn w:val="a3"/>
    <w:rsid w:val="003033F4"/>
    <w:rPr>
      <w:rFonts w:ascii="Courier New" w:hAnsi="Courier New"/>
      <w:lang w:val="ru-RU" w:eastAsia="ru-RU" w:bidi="ar-SA"/>
    </w:rPr>
  </w:style>
  <w:style w:type="paragraph" w:customStyle="1" w:styleId="afffffffff2">
    <w:name w:val="Комментарий"/>
    <w:basedOn w:val="a2"/>
    <w:next w:val="a2"/>
    <w:rsid w:val="003033F4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rsid w:val="003033F4"/>
    <w:pPr>
      <w:spacing w:line="360" w:lineRule="auto"/>
      <w:ind w:firstLine="567"/>
    </w:pPr>
    <w:rPr>
      <w:sz w:val="24"/>
    </w:rPr>
  </w:style>
  <w:style w:type="paragraph" w:customStyle="1" w:styleId="120">
    <w:name w:val="Основной текст.Основной текст12"/>
    <w:rsid w:val="003033F4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rsid w:val="003033F4"/>
    <w:pPr>
      <w:widowControl w:val="0"/>
      <w:ind w:firstLine="720"/>
    </w:pPr>
  </w:style>
  <w:style w:type="paragraph" w:customStyle="1" w:styleId="BodyText21">
    <w:name w:val="Body Text 2.Мой Заголовок 1"/>
    <w:rsid w:val="003033F4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3033F4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3033F4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3033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3033F4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3033F4"/>
    <w:pPr>
      <w:widowControl w:val="0"/>
    </w:pPr>
  </w:style>
  <w:style w:type="paragraph" w:customStyle="1" w:styleId="xl56">
    <w:name w:val="xl56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rsid w:val="003033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3033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3033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3033F4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3033F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rsid w:val="003033F4"/>
    <w:rPr>
      <w:spacing w:val="-1"/>
      <w:sz w:val="24"/>
    </w:rPr>
  </w:style>
  <w:style w:type="paragraph" w:customStyle="1" w:styleId="style41">
    <w:name w:val="style4"/>
    <w:basedOn w:val="4"/>
    <w:rsid w:val="003033F4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paragraph" w:styleId="afffffffff4">
    <w:name w:val="TOC Heading"/>
    <w:basedOn w:val="12"/>
    <w:next w:val="a2"/>
    <w:uiPriority w:val="39"/>
    <w:semiHidden/>
    <w:unhideWhenUsed/>
    <w:qFormat/>
    <w:rsid w:val="003033F4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customStyle="1" w:styleId="mw-headline">
    <w:name w:val="mw-headline"/>
    <w:basedOn w:val="a3"/>
    <w:uiPriority w:val="99"/>
    <w:rsid w:val="003033F4"/>
  </w:style>
  <w:style w:type="character" w:customStyle="1" w:styleId="apple-style-span">
    <w:name w:val="apple-style-span"/>
    <w:basedOn w:val="a3"/>
    <w:rsid w:val="003033F4"/>
  </w:style>
  <w:style w:type="character" w:customStyle="1" w:styleId="HeaderChar">
    <w:name w:val="Header Char"/>
    <w:uiPriority w:val="99"/>
    <w:locked/>
    <w:rsid w:val="003033F4"/>
    <w:rPr>
      <w:rFonts w:ascii="Calibri" w:hAnsi="Calibri" w:cs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uiPriority w:val="99"/>
    <w:locked/>
    <w:rsid w:val="003033F4"/>
    <w:rPr>
      <w:rFonts w:ascii="Times New Roman" w:hAnsi="Times New Roman" w:cs="Times New Roman"/>
      <w:sz w:val="24"/>
      <w:szCs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3033F4"/>
    <w:rPr>
      <w:sz w:val="20"/>
      <w:szCs w:val="20"/>
    </w:rPr>
  </w:style>
  <w:style w:type="paragraph" w:customStyle="1" w:styleId="a0">
    <w:name w:val="перечисление"/>
    <w:basedOn w:val="a2"/>
    <w:rsid w:val="003033F4"/>
    <w:pPr>
      <w:numPr>
        <w:numId w:val="32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Heading">
    <w:name w:val="Heading"/>
    <w:rsid w:val="003033F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ff5">
    <w:name w:val="текст таблицы"/>
    <w:basedOn w:val="a2"/>
    <w:semiHidden/>
    <w:rsid w:val="003033F4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semiHidden/>
    <w:rsid w:val="003033F4"/>
    <w:pPr>
      <w:numPr>
        <w:numId w:val="33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rsid w:val="003033F4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semiHidden/>
    <w:rsid w:val="003033F4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semiHidden/>
    <w:locked/>
    <w:rsid w:val="003033F4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locked/>
    <w:rsid w:val="003033F4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semiHidden/>
    <w:rsid w:val="003033F4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semiHidden/>
    <w:rsid w:val="003033F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semiHidden/>
    <w:rsid w:val="003033F4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locked/>
    <w:rsid w:val="003033F4"/>
    <w:rPr>
      <w:sz w:val="24"/>
      <w:szCs w:val="24"/>
      <w:lang w:eastAsia="ar-SA"/>
    </w:rPr>
  </w:style>
  <w:style w:type="character" w:customStyle="1" w:styleId="121">
    <w:name w:val="Заголовок_12"/>
    <w:semiHidden/>
    <w:rsid w:val="003033F4"/>
    <w:rPr>
      <w:b/>
      <w:bCs/>
    </w:rPr>
  </w:style>
  <w:style w:type="paragraph" w:customStyle="1" w:styleId="Caption1">
    <w:name w:val="Caption1"/>
    <w:basedOn w:val="a2"/>
    <w:uiPriority w:val="99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rsid w:val="003033F4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semiHidden/>
    <w:rsid w:val="003033F4"/>
  </w:style>
  <w:style w:type="character" w:customStyle="1" w:styleId="S34">
    <w:name w:val="S_Нмерованный_3 Знак Знак"/>
    <w:basedOn w:val="afffffffff1"/>
    <w:link w:val="S33"/>
    <w:locked/>
    <w:rsid w:val="003033F4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semiHidden/>
    <w:rsid w:val="003033F4"/>
    <w:pPr>
      <w:numPr>
        <w:numId w:val="35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6">
    <w:name w:val="Знак3 Знак Знак Знак"/>
    <w:basedOn w:val="a3"/>
    <w:semiHidden/>
    <w:rsid w:val="003033F4"/>
    <w:rPr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semiHidden/>
    <w:rsid w:val="003033F4"/>
    <w:pPr>
      <w:numPr>
        <w:numId w:val="34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locked/>
    <w:rsid w:val="003033F4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semiHidden/>
    <w:rsid w:val="003033F4"/>
    <w:rPr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2ff4">
    <w:name w:val="Знак2 Знак Знак Знак"/>
    <w:basedOn w:val="a3"/>
    <w:semiHidden/>
    <w:rsid w:val="003033F4"/>
    <w:rPr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rsid w:val="003033F4"/>
    <w:rPr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semiHidden/>
    <w:rsid w:val="003033F4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semiHidden/>
    <w:rsid w:val="003033F4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semiHidden/>
    <w:rsid w:val="003033F4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5">
    <w:name w:val="S_Нумерованный"/>
    <w:basedOn w:val="S20"/>
    <w:link w:val="Sf6"/>
    <w:autoRedefine/>
    <w:rsid w:val="003033F4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bCs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rsid w:val="003033F4"/>
    <w:pPr>
      <w:numPr>
        <w:ilvl w:val="2"/>
        <w:numId w:val="36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rsid w:val="003033F4"/>
    <w:pPr>
      <w:widowControl/>
      <w:numPr>
        <w:numId w:val="37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rsid w:val="003033F4"/>
    <w:pPr>
      <w:numPr>
        <w:numId w:val="40"/>
      </w:numPr>
    </w:pPr>
    <w:rPr>
      <w:rFonts w:ascii="Calibri" w:hAnsi="Calibri" w:cs="Calibri"/>
    </w:rPr>
  </w:style>
  <w:style w:type="character" w:customStyle="1" w:styleId="S311">
    <w:name w:val="S_Нумерованный_3.1 Знак Знак"/>
    <w:basedOn w:val="S7"/>
    <w:link w:val="S310"/>
    <w:locked/>
    <w:rsid w:val="003033F4"/>
    <w:rPr>
      <w:rFonts w:ascii="Calibri" w:hAnsi="Calibri" w:cs="Calibri"/>
      <w:sz w:val="24"/>
      <w:szCs w:val="24"/>
    </w:rPr>
  </w:style>
  <w:style w:type="paragraph" w:customStyle="1" w:styleId="S31">
    <w:name w:val="S_Заголовок_Текста3"/>
    <w:basedOn w:val="S33"/>
    <w:autoRedefine/>
    <w:rsid w:val="003033F4"/>
    <w:pPr>
      <w:numPr>
        <w:ilvl w:val="2"/>
        <w:numId w:val="38"/>
      </w:numPr>
      <w:tabs>
        <w:tab w:val="clear" w:pos="567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locked/>
    <w:rsid w:val="003033F4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locked/>
    <w:rsid w:val="003033F4"/>
    <w:rPr>
      <w:rFonts w:ascii="Calibri" w:hAnsi="Calibri" w:cs="Calibri"/>
      <w:sz w:val="24"/>
      <w:szCs w:val="24"/>
    </w:rPr>
  </w:style>
  <w:style w:type="character" w:customStyle="1" w:styleId="Sf6">
    <w:name w:val="S_Нумерованный Знак Знак"/>
    <w:basedOn w:val="S21"/>
    <w:link w:val="Sf5"/>
    <w:locked/>
    <w:rsid w:val="003033F4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rsid w:val="003033F4"/>
    <w:pPr>
      <w:numPr>
        <w:numId w:val="39"/>
      </w:numPr>
    </w:pPr>
    <w:rPr>
      <w:rFonts w:ascii="Calibri" w:hAnsi="Calibri" w:cs="Calibri"/>
    </w:rPr>
  </w:style>
  <w:style w:type="character" w:customStyle="1" w:styleId="toctoggle">
    <w:name w:val="toctoggle"/>
    <w:basedOn w:val="a3"/>
    <w:uiPriority w:val="99"/>
    <w:rsid w:val="003033F4"/>
  </w:style>
  <w:style w:type="character" w:customStyle="1" w:styleId="tocnumber">
    <w:name w:val="tocnumber"/>
    <w:basedOn w:val="a3"/>
    <w:uiPriority w:val="99"/>
    <w:rsid w:val="003033F4"/>
  </w:style>
  <w:style w:type="character" w:customStyle="1" w:styleId="toctext">
    <w:name w:val="toctext"/>
    <w:basedOn w:val="a3"/>
    <w:uiPriority w:val="99"/>
    <w:rsid w:val="003033F4"/>
  </w:style>
  <w:style w:type="character" w:customStyle="1" w:styleId="editsection">
    <w:name w:val="editsection"/>
    <w:basedOn w:val="a3"/>
    <w:uiPriority w:val="99"/>
    <w:rsid w:val="003033F4"/>
  </w:style>
  <w:style w:type="character" w:customStyle="1" w:styleId="FontStyle16">
    <w:name w:val="Font Style16"/>
    <w:basedOn w:val="a3"/>
    <w:uiPriority w:val="99"/>
    <w:rsid w:val="003033F4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unhideWhenUsed/>
    <w:locked/>
    <w:rsid w:val="003033F4"/>
    <w:rPr>
      <w:vertAlign w:val="superscript"/>
    </w:rPr>
  </w:style>
  <w:style w:type="character" w:customStyle="1" w:styleId="aff2">
    <w:name w:val="Абзац списка Знак"/>
    <w:basedOn w:val="a3"/>
    <w:link w:val="1e"/>
    <w:uiPriority w:val="99"/>
    <w:locked/>
    <w:rsid w:val="003033F4"/>
    <w:rPr>
      <w:rFonts w:ascii="Calibri" w:eastAsia="Calibri" w:hAnsi="Calibri" w:cs="Calibri"/>
      <w:sz w:val="22"/>
      <w:szCs w:val="22"/>
      <w:lang w:eastAsia="en-US"/>
    </w:rPr>
  </w:style>
  <w:style w:type="character" w:styleId="affffffffff1">
    <w:name w:val="Placeholder Text"/>
    <w:basedOn w:val="a3"/>
    <w:uiPriority w:val="99"/>
    <w:semiHidden/>
    <w:rsid w:val="003033F4"/>
    <w:rPr>
      <w:color w:val="808080"/>
    </w:rPr>
  </w:style>
  <w:style w:type="character" w:customStyle="1" w:styleId="NoSpacingChar">
    <w:name w:val="No Spacing Char"/>
    <w:basedOn w:val="a3"/>
    <w:link w:val="1f"/>
    <w:locked/>
    <w:rsid w:val="003033F4"/>
    <w:rPr>
      <w:sz w:val="24"/>
      <w:shd w:val="clear" w:color="auto" w:fill="FFFFFF"/>
    </w:rPr>
  </w:style>
  <w:style w:type="character" w:customStyle="1" w:styleId="21b">
    <w:name w:val="Знак Знак21"/>
    <w:basedOn w:val="a3"/>
    <w:rsid w:val="003033F4"/>
  </w:style>
  <w:style w:type="character" w:styleId="affffffffff2">
    <w:name w:val="Intense Reference"/>
    <w:basedOn w:val="a3"/>
    <w:uiPriority w:val="32"/>
    <w:qFormat/>
    <w:rsid w:val="003033F4"/>
    <w:rPr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3033F4"/>
    <w:rPr>
      <w:sz w:val="24"/>
      <w:szCs w:val="24"/>
    </w:rPr>
  </w:style>
  <w:style w:type="paragraph" w:customStyle="1" w:styleId="Style24">
    <w:name w:val="Style24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3033F4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3033F4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3033F4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3033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3033F4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3033F4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3033F4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3033F4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5">
    <w:name w:val="Название объекта2"/>
    <w:basedOn w:val="a2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rsid w:val="003033F4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3f7">
    <w:name w:val="Абзац списка3"/>
    <w:basedOn w:val="a2"/>
    <w:rsid w:val="003033F4"/>
    <w:pPr>
      <w:spacing w:after="200" w:line="276" w:lineRule="auto"/>
      <w:ind w:left="720" w:firstLine="0"/>
      <w:jc w:val="left"/>
    </w:pPr>
    <w:rPr>
      <w:szCs w:val="28"/>
      <w:lang w:eastAsia="en-US"/>
    </w:rPr>
  </w:style>
  <w:style w:type="paragraph" w:customStyle="1" w:styleId="4d">
    <w:name w:val="Абзац списка4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c">
    <w:name w:val="Абзац списка5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fffffff4">
    <w:name w:val="ИТМ ГОЧС"/>
    <w:basedOn w:val="a2"/>
    <w:rsid w:val="003033F4"/>
    <w:pPr>
      <w:ind w:firstLine="720"/>
    </w:pPr>
    <w:rPr>
      <w:rFonts w:ascii="Arial" w:eastAsia="Verdana Ref" w:hAnsi="Arial"/>
      <w:snapToGrid w:val="0"/>
    </w:rPr>
  </w:style>
  <w:style w:type="paragraph" w:customStyle="1" w:styleId="66">
    <w:name w:val="Абзац списка6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1">
    <w:name w:val="st1"/>
    <w:basedOn w:val="a3"/>
    <w:rsid w:val="001A5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, Знак2, Знак2 Знак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ink w:val="12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, Знак2 Знак2, Знак2 Знак Знак1"/>
    <w:link w:val="21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1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qFormat/>
    <w:rsid w:val="003F21C4"/>
    <w:pPr>
      <w:spacing w:before="720" w:line="240" w:lineRule="atLeast"/>
    </w:pPr>
  </w:style>
  <w:style w:type="paragraph" w:styleId="a9">
    <w:name w:val="Body Text Indent"/>
    <w:aliases w:val="Мой Заголовок 1,Основной текст 1"/>
    <w:basedOn w:val="a2"/>
    <w:link w:val="14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aliases w:val="Мой Заголовок 1 Знак1,Основной текст 1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aliases w:val=" Знак1 Знак,Основной текст11,bt,Знак1 Знак"/>
    <w:basedOn w:val="a2"/>
    <w:link w:val="15"/>
    <w:rsid w:val="003F21C4"/>
    <w:rPr>
      <w:szCs w:val="28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2"/>
    <w:link w:val="aa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aliases w:val="Обычный таблица"/>
    <w:basedOn w:val="a2"/>
    <w:next w:val="a2"/>
    <w:link w:val="18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20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qFormat/>
    <w:locked/>
    <w:rsid w:val="003A6F83"/>
    <w:rPr>
      <w:rFonts w:cs="Times New Roman"/>
      <w:b/>
      <w:bCs/>
    </w:rPr>
  </w:style>
  <w:style w:type="paragraph" w:styleId="afc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d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c"/>
    <w:locked/>
    <w:rsid w:val="006E2C91"/>
    <w:rPr>
      <w:rFonts w:cs="Times New Roman"/>
    </w:rPr>
  </w:style>
  <w:style w:type="character" w:styleId="afe">
    <w:name w:val="footnote reference"/>
    <w:aliases w:val="Знак сноски-FN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rsid w:val="00235B58"/>
    <w:rPr>
      <w:sz w:val="28"/>
    </w:rPr>
  </w:style>
  <w:style w:type="paragraph" w:customStyle="1" w:styleId="1f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aliases w:val="Заголовок 1 Знак Знак Знак1,Заголовок 1 Знак Знак Знак Знак,iiaay no?aieoa Знак"/>
    <w:basedOn w:val="a3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,Знак2 Знак Знак1, Знак2 Знак1, Знак2 Знак Знак"/>
    <w:basedOn w:val="a3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 Знак3 Знак1, Знак3 Знак Знак"/>
    <w:basedOn w:val="a3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aliases w:val="Верх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aliases w:val="Мой Заголовок 1 Знак,Основной текст 1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aliases w:val=" Знак1 Знак Знак,Основной текст11 Знак,bt Знак,Знак1 Знак Знак1"/>
    <w:basedOn w:val="a3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3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a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link w:val="ConsNormal0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8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5">
    <w:name w:val="FollowedHyperlink"/>
    <w:locked/>
    <w:rsid w:val="00B90A50"/>
    <w:rPr>
      <w:rFonts w:cs="Times New Roman"/>
      <w:color w:val="800080"/>
      <w:u w:val="single"/>
    </w:rPr>
  </w:style>
  <w:style w:type="character" w:customStyle="1" w:styleId="afff6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7">
    <w:name w:val="line number"/>
    <w:locked/>
    <w:rsid w:val="00B90A50"/>
    <w:rPr>
      <w:rFonts w:cs="Times New Roman"/>
      <w:sz w:val="18"/>
      <w:szCs w:val="18"/>
    </w:rPr>
  </w:style>
  <w:style w:type="character" w:customStyle="1" w:styleId="afff8">
    <w:name w:val="Надстрочный"/>
    <w:rsid w:val="00B90A50"/>
    <w:rPr>
      <w:b/>
      <w:vertAlign w:val="superscript"/>
    </w:rPr>
  </w:style>
  <w:style w:type="character" w:styleId="HTML1">
    <w:name w:val="HTML Sample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9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a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locked/>
    <w:rsid w:val="00B90A50"/>
    <w:rPr>
      <w:rFonts w:cs="Times New Roman"/>
      <w:lang w:val="ru-RU"/>
    </w:rPr>
  </w:style>
  <w:style w:type="character" w:styleId="HTML6">
    <w:name w:val="HTML Keyboard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locked/>
    <w:rsid w:val="00B90A50"/>
    <w:rPr>
      <w:rFonts w:cs="Times New Roman"/>
      <w:i/>
      <w:iCs/>
      <w:lang w:val="ru-RU"/>
    </w:rPr>
  </w:style>
  <w:style w:type="character" w:customStyle="1" w:styleId="1fc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B90A50"/>
    <w:rPr>
      <w:caps/>
    </w:rPr>
  </w:style>
  <w:style w:type="character" w:customStyle="1" w:styleId="1fe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b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2"/>
    <w:next w:val="a2"/>
    <w:uiPriority w:val="39"/>
    <w:qFormat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d"/>
    <w:rsid w:val="00B90A50"/>
    <w:pPr>
      <w:ind w:firstLine="0"/>
    </w:pPr>
  </w:style>
  <w:style w:type="paragraph" w:styleId="3a">
    <w:name w:val="toc 3"/>
    <w:basedOn w:val="a2"/>
    <w:next w:val="a2"/>
    <w:uiPriority w:val="39"/>
    <w:qFormat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2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a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8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2"/>
    <w:next w:val="a2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e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f0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0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f0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2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2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f0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a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a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a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rsid w:val="00B90A50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2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2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2"/>
    <w:next w:val="1fff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nhideWhenUsed/>
    <w:locked/>
    <w:rsid w:val="00B90A50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rsid w:val="00B90A50"/>
  </w:style>
  <w:style w:type="paragraph" w:styleId="afffff5">
    <w:name w:val="annotation subject"/>
    <w:basedOn w:val="1fff0"/>
    <w:next w:val="1fff0"/>
    <w:link w:val="afffff6"/>
    <w:locked/>
    <w:rsid w:val="00B90A50"/>
    <w:rPr>
      <w:b/>
      <w:bCs/>
    </w:rPr>
  </w:style>
  <w:style w:type="character" w:customStyle="1" w:styleId="afffff6">
    <w:name w:val="Тема примечания Знак"/>
    <w:basedOn w:val="afffff4"/>
    <w:link w:val="afffff5"/>
    <w:rsid w:val="00B90A50"/>
    <w:rPr>
      <w:b/>
      <w:bCs/>
      <w:lang w:eastAsia="ar-SA"/>
    </w:rPr>
  </w:style>
  <w:style w:type="paragraph" w:customStyle="1" w:styleId="1fff1">
    <w:name w:val="Заголовок1"/>
    <w:basedOn w:val="a2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a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rsid w:val="00B90A50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a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2"/>
    <w:next w:val="a2"/>
    <w:uiPriority w:val="39"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39"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rsid w:val="00B90A50"/>
    <w:rPr>
      <w:sz w:val="22"/>
    </w:rPr>
  </w:style>
  <w:style w:type="paragraph" w:customStyle="1" w:styleId="affffff9">
    <w:name w:val="Номер таблици"/>
    <w:basedOn w:val="a2"/>
    <w:next w:val="a2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2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">
    <w:name w:val="S_Заголовок таблицы"/>
    <w:basedOn w:val="a2"/>
    <w:link w:val="Sf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1">
    <w:name w:val="S_рисунок"/>
    <w:basedOn w:val="a2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2">
    <w:name w:val="S_Таблица"/>
    <w:basedOn w:val="a2"/>
    <w:link w:val="S1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f0"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f0"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f0"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0"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2"/>
    <w:autoRedefine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2"/>
    <w:autoRedefine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2"/>
    <w:autoRedefine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0"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d"/>
    <w:locked/>
    <w:rsid w:val="00B90A50"/>
    <w:pPr>
      <w:ind w:left="2160"/>
    </w:pPr>
  </w:style>
  <w:style w:type="paragraph" w:styleId="3d">
    <w:name w:val="List Continue 3"/>
    <w:basedOn w:val="affffffd"/>
    <w:locked/>
    <w:rsid w:val="00B90A50"/>
    <w:pPr>
      <w:ind w:left="2520"/>
    </w:pPr>
  </w:style>
  <w:style w:type="paragraph" w:styleId="47">
    <w:name w:val="List Continue 4"/>
    <w:basedOn w:val="affffffd"/>
    <w:locked/>
    <w:rsid w:val="00B90A50"/>
    <w:pPr>
      <w:ind w:left="2880"/>
    </w:pPr>
  </w:style>
  <w:style w:type="paragraph" w:styleId="57">
    <w:name w:val="List Continue 5"/>
    <w:basedOn w:val="affffffd"/>
    <w:locked/>
    <w:rsid w:val="00B90A50"/>
    <w:pPr>
      <w:ind w:left="3240"/>
    </w:pPr>
  </w:style>
  <w:style w:type="paragraph" w:styleId="2f5">
    <w:name w:val="List Number 2"/>
    <w:basedOn w:val="affffff4"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4"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4"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rsid w:val="00B90A50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rsid w:val="00B90A50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rsid w:val="00B90A50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locked/>
    <w:rsid w:val="00B90A50"/>
    <w:rPr>
      <w:rFonts w:cs="Times New Roman"/>
      <w:sz w:val="16"/>
      <w:szCs w:val="16"/>
    </w:rPr>
  </w:style>
  <w:style w:type="paragraph" w:styleId="afffffff7">
    <w:name w:val="Message Header"/>
    <w:basedOn w:val="aa"/>
    <w:link w:val="afffffff8"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rsid w:val="00B90A50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rsid w:val="00B90A50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rsid w:val="00B90A50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a"/>
    <w:link w:val="afffffffe"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15"/>
    <w:link w:val="afffffffd"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9"/>
    <w:link w:val="2f7"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4"/>
    <w:link w:val="2f6"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locked/>
    <w:rsid w:val="00B90A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locked/>
    <w:rsid w:val="00B90A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locked/>
    <w:rsid w:val="00B90A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locked/>
    <w:rsid w:val="00B90A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locked/>
    <w:rsid w:val="00B90A50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locked/>
    <w:rsid w:val="00B90A50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locked/>
    <w:rsid w:val="00B90A5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locked/>
    <w:rsid w:val="00B90A5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locked/>
    <w:rsid w:val="00B90A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locked/>
    <w:rsid w:val="00B90A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locked/>
    <w:rsid w:val="00B90A50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locked/>
    <w:rsid w:val="00B90A50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4"/>
    <w:locked/>
    <w:rsid w:val="00B90A50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locked/>
    <w:rsid w:val="00B90A50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locked/>
    <w:rsid w:val="00B90A50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locked/>
    <w:rsid w:val="00B90A50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locked/>
    <w:rsid w:val="00B90A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locked/>
    <w:rsid w:val="00B90A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locked/>
    <w:rsid w:val="00B90A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locked/>
    <w:rsid w:val="00B90A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locked/>
    <w:rsid w:val="00B90A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locked/>
    <w:rsid w:val="00B90A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locked/>
    <w:rsid w:val="00B90A50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locked/>
    <w:rsid w:val="00B90A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locked/>
    <w:rsid w:val="00B90A50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locked/>
    <w:rsid w:val="00B90A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locked/>
    <w:rsid w:val="00B90A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locked/>
    <w:rsid w:val="00B90A50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locked/>
    <w:rsid w:val="00B90A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locked/>
    <w:rsid w:val="00B90A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locked/>
    <w:rsid w:val="00B90A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locked/>
    <w:rsid w:val="00B90A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locked/>
    <w:rsid w:val="00B90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locked/>
    <w:rsid w:val="00B90A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4"/>
    <w:locked/>
    <w:rsid w:val="00B90A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locked/>
    <w:rsid w:val="00B90A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3">
    <w:name w:val="Осн_текст"/>
    <w:basedOn w:val="a2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3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uiPriority w:val="99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5"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5"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5"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0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5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5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5"/>
    <w:next w:val="1ai"/>
    <w:uiPriority w:val="99"/>
    <w:semiHidden/>
    <w:unhideWhenUsed/>
    <w:locked/>
    <w:rsid w:val="00AB7C38"/>
  </w:style>
  <w:style w:type="numbering" w:customStyle="1" w:styleId="21a">
    <w:name w:val="Статья / Раздел21"/>
    <w:rsid w:val="00AB7C38"/>
  </w:style>
  <w:style w:type="numbering" w:customStyle="1" w:styleId="111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character" w:customStyle="1" w:styleId="S22">
    <w:name w:val="S_Маркированный Знак2"/>
    <w:basedOn w:val="a3"/>
    <w:rsid w:val="003033F4"/>
    <w:rPr>
      <w:rFonts w:eastAsia="Times New Roman"/>
      <w:sz w:val="24"/>
      <w:szCs w:val="24"/>
      <w:lang w:eastAsia="ar-SA"/>
    </w:rPr>
  </w:style>
  <w:style w:type="paragraph" w:customStyle="1" w:styleId="Default">
    <w:name w:val="Default"/>
    <w:rsid w:val="003033F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rNar">
    <w:name w:val="Обычный ArNar Знак"/>
    <w:basedOn w:val="a3"/>
    <w:link w:val="ArNar0"/>
    <w:locked/>
    <w:rsid w:val="003033F4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3033F4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rsid w:val="003033F4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">
    <w:name w:val="Текст с интервалом 2"/>
    <w:basedOn w:val="ArNar0"/>
    <w:rsid w:val="003033F4"/>
    <w:pPr>
      <w:spacing w:before="60"/>
    </w:pPr>
  </w:style>
  <w:style w:type="paragraph" w:customStyle="1" w:styleId="affffffff7">
    <w:name w:val="Текст с интервалом"/>
    <w:basedOn w:val="ArNar0"/>
    <w:next w:val="ArNar0"/>
    <w:rsid w:val="003033F4"/>
    <w:pPr>
      <w:spacing w:before="60" w:after="60"/>
    </w:pPr>
  </w:style>
  <w:style w:type="character" w:customStyle="1" w:styleId="udar">
    <w:name w:val="udar"/>
    <w:basedOn w:val="a3"/>
    <w:rsid w:val="003033F4"/>
  </w:style>
  <w:style w:type="paragraph" w:customStyle="1" w:styleId="affffffff8">
    <w:name w:val="Основной(РПЗ)"/>
    <w:basedOn w:val="a2"/>
    <w:link w:val="1ffff"/>
    <w:qFormat/>
    <w:rsid w:val="003033F4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rsid w:val="003033F4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rsid w:val="003033F4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c"/>
    <w:link w:val="affffffffa"/>
    <w:qFormat/>
    <w:rsid w:val="003033F4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d"/>
    <w:link w:val="affffffff9"/>
    <w:rsid w:val="003033F4"/>
    <w:rPr>
      <w:rFonts w:cs="Times New Roman"/>
      <w:i/>
      <w:color w:val="333333"/>
    </w:rPr>
  </w:style>
  <w:style w:type="paragraph" w:customStyle="1" w:styleId="20">
    <w:name w:val="Заголовок (Уровень 2)"/>
    <w:basedOn w:val="a2"/>
    <w:next w:val="aa"/>
    <w:link w:val="2ff0"/>
    <w:autoRedefine/>
    <w:qFormat/>
    <w:rsid w:val="003033F4"/>
    <w:pPr>
      <w:numPr>
        <w:numId w:val="41"/>
      </w:numPr>
      <w:autoSpaceDE w:val="0"/>
      <w:autoSpaceDN w:val="0"/>
      <w:adjustRightInd w:val="0"/>
      <w:ind w:left="0" w:firstLine="0"/>
      <w:jc w:val="center"/>
      <w:outlineLvl w:val="0"/>
    </w:pPr>
    <w:rPr>
      <w:b/>
      <w:bCs/>
      <w:szCs w:val="28"/>
    </w:rPr>
  </w:style>
  <w:style w:type="character" w:customStyle="1" w:styleId="2ff0">
    <w:name w:val="Заголовок (Уровень 2) Знак"/>
    <w:basedOn w:val="a3"/>
    <w:link w:val="20"/>
    <w:rsid w:val="003033F4"/>
    <w:rPr>
      <w:b/>
      <w:bCs/>
      <w:sz w:val="28"/>
      <w:szCs w:val="28"/>
    </w:rPr>
  </w:style>
  <w:style w:type="paragraph" w:customStyle="1" w:styleId="affffffffb">
    <w:name w:val="Обычный текст"/>
    <w:basedOn w:val="a2"/>
    <w:link w:val="affffffffc"/>
    <w:qFormat/>
    <w:rsid w:val="003033F4"/>
    <w:rPr>
      <w:szCs w:val="28"/>
    </w:rPr>
  </w:style>
  <w:style w:type="character" w:customStyle="1" w:styleId="affffffffc">
    <w:name w:val="Обычный текст Знак"/>
    <w:basedOn w:val="a3"/>
    <w:link w:val="affffffffb"/>
    <w:rsid w:val="003033F4"/>
    <w:rPr>
      <w:sz w:val="28"/>
      <w:szCs w:val="28"/>
    </w:rPr>
  </w:style>
  <w:style w:type="paragraph" w:customStyle="1" w:styleId="2ff1">
    <w:name w:val="Знак Знак Знак Знак2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rsid w:val="003033F4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rsid w:val="003033F4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3033F4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c">
    <w:name w:val="Знак4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2">
    <w:name w:val="Основной текст2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rsid w:val="003033F4"/>
    <w:rPr>
      <w:sz w:val="24"/>
      <w:szCs w:val="24"/>
    </w:rPr>
  </w:style>
  <w:style w:type="paragraph" w:customStyle="1" w:styleId="Sf4">
    <w:name w:val="S_Обычный жирный"/>
    <w:basedOn w:val="a2"/>
    <w:qFormat/>
    <w:rsid w:val="003033F4"/>
    <w:rPr>
      <w:szCs w:val="24"/>
    </w:rPr>
  </w:style>
  <w:style w:type="character" w:customStyle="1" w:styleId="Sf0">
    <w:name w:val="S_Заголовок таблицы Знак"/>
    <w:basedOn w:val="S7"/>
    <w:link w:val="Sf"/>
    <w:rsid w:val="003033F4"/>
    <w:rPr>
      <w:rFonts w:cs="Times New Roman"/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2"/>
    <w:rsid w:val="003033F4"/>
    <w:rPr>
      <w:sz w:val="24"/>
      <w:szCs w:val="24"/>
      <w:lang w:eastAsia="ar-SA"/>
    </w:rPr>
  </w:style>
  <w:style w:type="paragraph" w:customStyle="1" w:styleId="ConsCell">
    <w:name w:val="ConsCell"/>
    <w:rsid w:val="003033F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rsid w:val="003033F4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a"/>
    <w:rsid w:val="003033F4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rsid w:val="003033F4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rsid w:val="003033F4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rsid w:val="003033F4"/>
    <w:rPr>
      <w:color w:val="008080"/>
      <w:u w:val="single"/>
    </w:rPr>
  </w:style>
  <w:style w:type="character" w:customStyle="1" w:styleId="msodel0">
    <w:name w:val="msodel"/>
    <w:basedOn w:val="a3"/>
    <w:rsid w:val="003033F4"/>
    <w:rPr>
      <w:strike/>
      <w:color w:val="FF0000"/>
    </w:rPr>
  </w:style>
  <w:style w:type="character" w:customStyle="1" w:styleId="msochangeprop0">
    <w:name w:val="msochangeprop"/>
    <w:basedOn w:val="a3"/>
    <w:rsid w:val="003033F4"/>
    <w:rPr>
      <w:color w:val="000000"/>
    </w:rPr>
  </w:style>
  <w:style w:type="character" w:customStyle="1" w:styleId="FontStyle20">
    <w:name w:val="Font Style20"/>
    <w:basedOn w:val="a3"/>
    <w:rsid w:val="003033F4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9"/>
    <w:rsid w:val="003033F4"/>
    <w:pPr>
      <w:ind w:left="0" w:firstLine="680"/>
    </w:pPr>
    <w:rPr>
      <w:szCs w:val="24"/>
    </w:rPr>
  </w:style>
  <w:style w:type="paragraph" w:customStyle="1" w:styleId="bodytext">
    <w:name w:val="body_text"/>
    <w:rsid w:val="003033F4"/>
    <w:pPr>
      <w:ind w:firstLine="709"/>
      <w:jc w:val="both"/>
    </w:pPr>
    <w:rPr>
      <w:sz w:val="24"/>
    </w:rPr>
  </w:style>
  <w:style w:type="paragraph" w:customStyle="1" w:styleId="2ff3">
    <w:name w:val="çàãîëîâîê 2"/>
    <w:basedOn w:val="a2"/>
    <w:next w:val="a2"/>
    <w:rsid w:val="003033F4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rsid w:val="003033F4"/>
    <w:rPr>
      <w:rFonts w:ascii="Courier New" w:eastAsia="Times New Roman" w:hAnsi="Courier New"/>
      <w:sz w:val="24"/>
      <w:szCs w:val="24"/>
    </w:rPr>
  </w:style>
  <w:style w:type="character" w:customStyle="1" w:styleId="afffffffff1">
    <w:name w:val="Знак Знак Знак"/>
    <w:basedOn w:val="a3"/>
    <w:rsid w:val="003033F4"/>
    <w:rPr>
      <w:rFonts w:ascii="Courier New" w:hAnsi="Courier New"/>
      <w:lang w:val="ru-RU" w:eastAsia="ru-RU" w:bidi="ar-SA"/>
    </w:rPr>
  </w:style>
  <w:style w:type="paragraph" w:customStyle="1" w:styleId="afffffffff2">
    <w:name w:val="Комментарий"/>
    <w:basedOn w:val="a2"/>
    <w:next w:val="a2"/>
    <w:rsid w:val="003033F4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rsid w:val="003033F4"/>
    <w:pPr>
      <w:spacing w:line="360" w:lineRule="auto"/>
      <w:ind w:firstLine="567"/>
    </w:pPr>
    <w:rPr>
      <w:sz w:val="24"/>
    </w:rPr>
  </w:style>
  <w:style w:type="paragraph" w:customStyle="1" w:styleId="120">
    <w:name w:val="Основной текст.Основной текст12"/>
    <w:rsid w:val="003033F4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rsid w:val="003033F4"/>
    <w:pPr>
      <w:widowControl w:val="0"/>
      <w:ind w:firstLine="720"/>
    </w:pPr>
  </w:style>
  <w:style w:type="paragraph" w:customStyle="1" w:styleId="BodyText21">
    <w:name w:val="Body Text 2.Мой Заголовок 1"/>
    <w:rsid w:val="003033F4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3033F4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3033F4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3033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3033F4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3033F4"/>
    <w:pPr>
      <w:widowControl w:val="0"/>
    </w:pPr>
  </w:style>
  <w:style w:type="paragraph" w:customStyle="1" w:styleId="xl56">
    <w:name w:val="xl56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rsid w:val="003033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3033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3033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3033F4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3033F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rsid w:val="003033F4"/>
    <w:rPr>
      <w:spacing w:val="-1"/>
      <w:sz w:val="24"/>
    </w:rPr>
  </w:style>
  <w:style w:type="paragraph" w:customStyle="1" w:styleId="style41">
    <w:name w:val="style4"/>
    <w:basedOn w:val="4"/>
    <w:rsid w:val="003033F4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paragraph" w:styleId="afffffffff4">
    <w:name w:val="TOC Heading"/>
    <w:basedOn w:val="12"/>
    <w:next w:val="a2"/>
    <w:uiPriority w:val="39"/>
    <w:semiHidden/>
    <w:unhideWhenUsed/>
    <w:qFormat/>
    <w:rsid w:val="003033F4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customStyle="1" w:styleId="mw-headline">
    <w:name w:val="mw-headline"/>
    <w:basedOn w:val="a3"/>
    <w:uiPriority w:val="99"/>
    <w:rsid w:val="003033F4"/>
  </w:style>
  <w:style w:type="character" w:customStyle="1" w:styleId="apple-style-span">
    <w:name w:val="apple-style-span"/>
    <w:basedOn w:val="a3"/>
    <w:rsid w:val="003033F4"/>
  </w:style>
  <w:style w:type="character" w:customStyle="1" w:styleId="HeaderChar">
    <w:name w:val="Header Char"/>
    <w:uiPriority w:val="99"/>
    <w:locked/>
    <w:rsid w:val="003033F4"/>
    <w:rPr>
      <w:rFonts w:ascii="Calibri" w:hAnsi="Calibri" w:cs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uiPriority w:val="99"/>
    <w:locked/>
    <w:rsid w:val="003033F4"/>
    <w:rPr>
      <w:rFonts w:ascii="Times New Roman" w:hAnsi="Times New Roman" w:cs="Times New Roman"/>
      <w:sz w:val="24"/>
      <w:szCs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3033F4"/>
    <w:rPr>
      <w:sz w:val="20"/>
      <w:szCs w:val="20"/>
    </w:rPr>
  </w:style>
  <w:style w:type="paragraph" w:customStyle="1" w:styleId="a0">
    <w:name w:val="перечисление"/>
    <w:basedOn w:val="a2"/>
    <w:rsid w:val="003033F4"/>
    <w:pPr>
      <w:numPr>
        <w:numId w:val="32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Heading">
    <w:name w:val="Heading"/>
    <w:rsid w:val="003033F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ff5">
    <w:name w:val="текст таблицы"/>
    <w:basedOn w:val="a2"/>
    <w:semiHidden/>
    <w:rsid w:val="003033F4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semiHidden/>
    <w:rsid w:val="003033F4"/>
    <w:pPr>
      <w:numPr>
        <w:numId w:val="33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rsid w:val="003033F4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semiHidden/>
    <w:rsid w:val="003033F4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semiHidden/>
    <w:locked/>
    <w:rsid w:val="003033F4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locked/>
    <w:rsid w:val="003033F4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semiHidden/>
    <w:rsid w:val="003033F4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semiHidden/>
    <w:rsid w:val="003033F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semiHidden/>
    <w:rsid w:val="003033F4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locked/>
    <w:rsid w:val="003033F4"/>
    <w:rPr>
      <w:sz w:val="24"/>
      <w:szCs w:val="24"/>
      <w:lang w:eastAsia="ar-SA"/>
    </w:rPr>
  </w:style>
  <w:style w:type="character" w:customStyle="1" w:styleId="121">
    <w:name w:val="Заголовок_12"/>
    <w:semiHidden/>
    <w:rsid w:val="003033F4"/>
    <w:rPr>
      <w:b/>
      <w:bCs/>
    </w:rPr>
  </w:style>
  <w:style w:type="paragraph" w:customStyle="1" w:styleId="Caption1">
    <w:name w:val="Caption1"/>
    <w:basedOn w:val="a2"/>
    <w:uiPriority w:val="99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rsid w:val="003033F4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semiHidden/>
    <w:rsid w:val="003033F4"/>
  </w:style>
  <w:style w:type="character" w:customStyle="1" w:styleId="S34">
    <w:name w:val="S_Нмерованный_3 Знак Знак"/>
    <w:basedOn w:val="afffffffff1"/>
    <w:link w:val="S33"/>
    <w:locked/>
    <w:rsid w:val="003033F4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semiHidden/>
    <w:rsid w:val="003033F4"/>
    <w:pPr>
      <w:numPr>
        <w:numId w:val="35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6">
    <w:name w:val="Знак3 Знак Знак Знак"/>
    <w:basedOn w:val="a3"/>
    <w:semiHidden/>
    <w:rsid w:val="003033F4"/>
    <w:rPr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semiHidden/>
    <w:rsid w:val="003033F4"/>
    <w:pPr>
      <w:numPr>
        <w:numId w:val="34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locked/>
    <w:rsid w:val="003033F4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semiHidden/>
    <w:rsid w:val="003033F4"/>
    <w:rPr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2ff4">
    <w:name w:val="Знак2 Знак Знак Знак"/>
    <w:basedOn w:val="a3"/>
    <w:semiHidden/>
    <w:rsid w:val="003033F4"/>
    <w:rPr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rsid w:val="003033F4"/>
    <w:rPr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semiHidden/>
    <w:rsid w:val="003033F4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semiHidden/>
    <w:rsid w:val="003033F4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semiHidden/>
    <w:rsid w:val="003033F4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5">
    <w:name w:val="S_Нумерованный"/>
    <w:basedOn w:val="S20"/>
    <w:link w:val="Sf6"/>
    <w:autoRedefine/>
    <w:rsid w:val="003033F4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bCs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rsid w:val="003033F4"/>
    <w:pPr>
      <w:numPr>
        <w:ilvl w:val="2"/>
        <w:numId w:val="36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rsid w:val="003033F4"/>
    <w:pPr>
      <w:widowControl/>
      <w:numPr>
        <w:numId w:val="37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rsid w:val="003033F4"/>
    <w:pPr>
      <w:numPr>
        <w:numId w:val="40"/>
      </w:numPr>
    </w:pPr>
    <w:rPr>
      <w:rFonts w:ascii="Calibri" w:hAnsi="Calibri" w:cs="Calibri"/>
    </w:rPr>
  </w:style>
  <w:style w:type="character" w:customStyle="1" w:styleId="S311">
    <w:name w:val="S_Нумерованный_3.1 Знак Знак"/>
    <w:basedOn w:val="S7"/>
    <w:link w:val="S310"/>
    <w:locked/>
    <w:rsid w:val="003033F4"/>
    <w:rPr>
      <w:rFonts w:ascii="Calibri" w:hAnsi="Calibri" w:cs="Calibri"/>
      <w:sz w:val="24"/>
      <w:szCs w:val="24"/>
    </w:rPr>
  </w:style>
  <w:style w:type="paragraph" w:customStyle="1" w:styleId="S31">
    <w:name w:val="S_Заголовок_Текста3"/>
    <w:basedOn w:val="S33"/>
    <w:autoRedefine/>
    <w:rsid w:val="003033F4"/>
    <w:pPr>
      <w:numPr>
        <w:ilvl w:val="2"/>
        <w:numId w:val="38"/>
      </w:numPr>
      <w:tabs>
        <w:tab w:val="clear" w:pos="567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locked/>
    <w:rsid w:val="003033F4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locked/>
    <w:rsid w:val="003033F4"/>
    <w:rPr>
      <w:rFonts w:ascii="Calibri" w:hAnsi="Calibri" w:cs="Calibri"/>
      <w:sz w:val="24"/>
      <w:szCs w:val="24"/>
    </w:rPr>
  </w:style>
  <w:style w:type="character" w:customStyle="1" w:styleId="Sf6">
    <w:name w:val="S_Нумерованный Знак Знак"/>
    <w:basedOn w:val="S21"/>
    <w:link w:val="Sf5"/>
    <w:locked/>
    <w:rsid w:val="003033F4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rsid w:val="003033F4"/>
    <w:pPr>
      <w:numPr>
        <w:numId w:val="39"/>
      </w:numPr>
    </w:pPr>
    <w:rPr>
      <w:rFonts w:ascii="Calibri" w:hAnsi="Calibri" w:cs="Calibri"/>
    </w:rPr>
  </w:style>
  <w:style w:type="character" w:customStyle="1" w:styleId="toctoggle">
    <w:name w:val="toctoggle"/>
    <w:basedOn w:val="a3"/>
    <w:uiPriority w:val="99"/>
    <w:rsid w:val="003033F4"/>
  </w:style>
  <w:style w:type="character" w:customStyle="1" w:styleId="tocnumber">
    <w:name w:val="tocnumber"/>
    <w:basedOn w:val="a3"/>
    <w:uiPriority w:val="99"/>
    <w:rsid w:val="003033F4"/>
  </w:style>
  <w:style w:type="character" w:customStyle="1" w:styleId="toctext">
    <w:name w:val="toctext"/>
    <w:basedOn w:val="a3"/>
    <w:uiPriority w:val="99"/>
    <w:rsid w:val="003033F4"/>
  </w:style>
  <w:style w:type="character" w:customStyle="1" w:styleId="editsection">
    <w:name w:val="editsection"/>
    <w:basedOn w:val="a3"/>
    <w:uiPriority w:val="99"/>
    <w:rsid w:val="003033F4"/>
  </w:style>
  <w:style w:type="character" w:customStyle="1" w:styleId="FontStyle16">
    <w:name w:val="Font Style16"/>
    <w:basedOn w:val="a3"/>
    <w:uiPriority w:val="99"/>
    <w:rsid w:val="003033F4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unhideWhenUsed/>
    <w:locked/>
    <w:rsid w:val="003033F4"/>
    <w:rPr>
      <w:vertAlign w:val="superscript"/>
    </w:rPr>
  </w:style>
  <w:style w:type="character" w:customStyle="1" w:styleId="aff2">
    <w:name w:val="Абзац списка Знак"/>
    <w:basedOn w:val="a3"/>
    <w:link w:val="1e"/>
    <w:uiPriority w:val="99"/>
    <w:locked/>
    <w:rsid w:val="003033F4"/>
    <w:rPr>
      <w:rFonts w:ascii="Calibri" w:eastAsia="Calibri" w:hAnsi="Calibri" w:cs="Calibri"/>
      <w:sz w:val="22"/>
      <w:szCs w:val="22"/>
      <w:lang w:eastAsia="en-US"/>
    </w:rPr>
  </w:style>
  <w:style w:type="character" w:styleId="affffffffff1">
    <w:name w:val="Placeholder Text"/>
    <w:basedOn w:val="a3"/>
    <w:uiPriority w:val="99"/>
    <w:semiHidden/>
    <w:rsid w:val="003033F4"/>
    <w:rPr>
      <w:color w:val="808080"/>
    </w:rPr>
  </w:style>
  <w:style w:type="character" w:customStyle="1" w:styleId="NoSpacingChar">
    <w:name w:val="No Spacing Char"/>
    <w:basedOn w:val="a3"/>
    <w:link w:val="1f"/>
    <w:locked/>
    <w:rsid w:val="003033F4"/>
    <w:rPr>
      <w:sz w:val="24"/>
      <w:shd w:val="clear" w:color="auto" w:fill="FFFFFF"/>
    </w:rPr>
  </w:style>
  <w:style w:type="character" w:customStyle="1" w:styleId="21b">
    <w:name w:val="Знак Знак21"/>
    <w:basedOn w:val="a3"/>
    <w:rsid w:val="003033F4"/>
  </w:style>
  <w:style w:type="character" w:styleId="affffffffff2">
    <w:name w:val="Intense Reference"/>
    <w:basedOn w:val="a3"/>
    <w:uiPriority w:val="32"/>
    <w:qFormat/>
    <w:rsid w:val="003033F4"/>
    <w:rPr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3033F4"/>
    <w:rPr>
      <w:sz w:val="24"/>
      <w:szCs w:val="24"/>
    </w:rPr>
  </w:style>
  <w:style w:type="paragraph" w:customStyle="1" w:styleId="Style24">
    <w:name w:val="Style24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3033F4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3033F4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3033F4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3033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3033F4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3033F4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3033F4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3033F4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5">
    <w:name w:val="Название объекта2"/>
    <w:basedOn w:val="a2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rsid w:val="003033F4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3f7">
    <w:name w:val="Абзац списка3"/>
    <w:basedOn w:val="a2"/>
    <w:rsid w:val="003033F4"/>
    <w:pPr>
      <w:spacing w:after="200" w:line="276" w:lineRule="auto"/>
      <w:ind w:left="720" w:firstLine="0"/>
      <w:jc w:val="left"/>
    </w:pPr>
    <w:rPr>
      <w:szCs w:val="28"/>
      <w:lang w:eastAsia="en-US"/>
    </w:rPr>
  </w:style>
  <w:style w:type="paragraph" w:customStyle="1" w:styleId="4d">
    <w:name w:val="Абзац списка4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c">
    <w:name w:val="Абзац списка5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fffffff4">
    <w:name w:val="ИТМ ГОЧС"/>
    <w:basedOn w:val="a2"/>
    <w:rsid w:val="003033F4"/>
    <w:pPr>
      <w:ind w:firstLine="720"/>
    </w:pPr>
    <w:rPr>
      <w:rFonts w:ascii="Arial" w:eastAsia="Verdana Ref" w:hAnsi="Arial"/>
      <w:snapToGrid w:val="0"/>
    </w:rPr>
  </w:style>
  <w:style w:type="paragraph" w:customStyle="1" w:styleId="66">
    <w:name w:val="Абзац списка6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1">
    <w:name w:val="st1"/>
    <w:basedOn w:val="a3"/>
    <w:rsid w:val="001A5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24732D2-693D-4C4F-887D-6D217406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21</Pages>
  <Words>4325</Words>
  <Characters>32421</Characters>
  <Application>Microsoft Office Word</Application>
  <DocSecurity>4</DocSecurity>
  <Lines>270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2015-12-22T09:55:00Z</cp:lastPrinted>
  <dcterms:created xsi:type="dcterms:W3CDTF">2015-12-23T06:42:00Z</dcterms:created>
  <dcterms:modified xsi:type="dcterms:W3CDTF">2015-12-23T06:42:00Z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